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2913E" w14:textId="5D4AEBB6" w:rsidR="00626187" w:rsidRPr="00D46C2E" w:rsidRDefault="41C0520C" w:rsidP="41C0520C">
      <w:pPr>
        <w:pStyle w:val="TESupportingInformation"/>
        <w:spacing w:after="100" w:afterAutospacing="1"/>
        <w:jc w:val="center"/>
        <w:rPr>
          <w:rFonts w:ascii="Times New Roman" w:hAnsi="Times New Roman"/>
          <w:sz w:val="24"/>
          <w:szCs w:val="28"/>
        </w:rPr>
      </w:pPr>
      <w:bookmarkStart w:id="0" w:name="_Hlk495655391"/>
      <w:bookmarkEnd w:id="0"/>
      <w:r w:rsidRPr="00D46C2E">
        <w:rPr>
          <w:rFonts w:ascii="Times New Roman" w:hAnsi="Times New Roman"/>
          <w:sz w:val="24"/>
          <w:szCs w:val="24"/>
        </w:rPr>
        <w:t>SUPP</w:t>
      </w:r>
      <w:r w:rsidR="00DF7CA9" w:rsidRPr="00D46C2E">
        <w:rPr>
          <w:rFonts w:ascii="Times New Roman" w:hAnsi="Times New Roman"/>
          <w:sz w:val="24"/>
          <w:szCs w:val="24"/>
        </w:rPr>
        <w:t>LEMENTARY</w:t>
      </w:r>
      <w:r w:rsidRPr="00D46C2E">
        <w:rPr>
          <w:rFonts w:ascii="Times New Roman" w:hAnsi="Times New Roman"/>
          <w:sz w:val="24"/>
          <w:szCs w:val="24"/>
        </w:rPr>
        <w:t xml:space="preserve"> </w:t>
      </w:r>
      <w:r w:rsidR="00DF7CA9" w:rsidRPr="00D46C2E">
        <w:rPr>
          <w:rFonts w:ascii="Times New Roman" w:hAnsi="Times New Roman"/>
          <w:sz w:val="24"/>
          <w:szCs w:val="24"/>
        </w:rPr>
        <w:t>MATERIAL</w:t>
      </w:r>
    </w:p>
    <w:p w14:paraId="6CC2913F" w14:textId="4F9E6221" w:rsidR="00626187" w:rsidRPr="002C37CD" w:rsidRDefault="00DC076B" w:rsidP="00E6202A">
      <w:pPr>
        <w:pStyle w:val="TESupportingInformation"/>
        <w:spacing w:line="360" w:lineRule="auto"/>
        <w:jc w:val="center"/>
        <w:rPr>
          <w:rFonts w:ascii="Times New Roman" w:eastAsia="Times" w:hAnsi="Times New Roman"/>
          <w:b/>
          <w:bCs/>
          <w:sz w:val="28"/>
          <w:szCs w:val="28"/>
        </w:rPr>
      </w:pPr>
      <w:r w:rsidRPr="001359AE">
        <w:rPr>
          <w:rFonts w:ascii="Times New Roman" w:eastAsia="Times" w:hAnsi="Times New Roman"/>
          <w:b/>
          <w:bCs/>
          <w:sz w:val="28"/>
          <w:szCs w:val="28"/>
        </w:rPr>
        <w:t>Diarsine-</w:t>
      </w:r>
      <w:r w:rsidR="00E6202A">
        <w:rPr>
          <w:rFonts w:ascii="Times New Roman" w:eastAsia="Times" w:hAnsi="Times New Roman"/>
          <w:b/>
          <w:bCs/>
          <w:sz w:val="28"/>
          <w:szCs w:val="28"/>
        </w:rPr>
        <w:t xml:space="preserve"> vs Diphosphine-</w:t>
      </w:r>
      <w:r w:rsidRPr="001359AE">
        <w:rPr>
          <w:rFonts w:ascii="Times New Roman" w:eastAsia="Times" w:hAnsi="Times New Roman"/>
          <w:b/>
          <w:bCs/>
          <w:sz w:val="28"/>
          <w:szCs w:val="28"/>
        </w:rPr>
        <w:t>Protected</w:t>
      </w:r>
      <w:r w:rsidR="003907B8" w:rsidRPr="001359AE">
        <w:rPr>
          <w:rFonts w:ascii="Times New Roman" w:eastAsia="Times" w:hAnsi="Times New Roman"/>
          <w:b/>
          <w:bCs/>
          <w:sz w:val="28"/>
          <w:szCs w:val="28"/>
        </w:rPr>
        <w:t xml:space="preserve"> A</w:t>
      </w:r>
      <w:r w:rsidR="0034083A" w:rsidRPr="001359AE">
        <w:rPr>
          <w:rFonts w:ascii="Times New Roman" w:eastAsia="Times" w:hAnsi="Times New Roman"/>
          <w:b/>
          <w:bCs/>
          <w:sz w:val="28"/>
          <w:szCs w:val="28"/>
        </w:rPr>
        <w:t>u</w:t>
      </w:r>
      <w:r w:rsidR="0034083A" w:rsidRPr="001359AE">
        <w:rPr>
          <w:rFonts w:ascii="Times New Roman" w:eastAsia="Times" w:hAnsi="Times New Roman"/>
          <w:b/>
          <w:bCs/>
          <w:sz w:val="28"/>
          <w:szCs w:val="28"/>
          <w:vertAlign w:val="subscript"/>
        </w:rPr>
        <w:t>13</w:t>
      </w:r>
      <w:r w:rsidR="0034083A" w:rsidRPr="001359AE">
        <w:rPr>
          <w:rFonts w:ascii="Times New Roman" w:eastAsia="Times" w:hAnsi="Times New Roman"/>
          <w:b/>
          <w:bCs/>
          <w:sz w:val="28"/>
          <w:szCs w:val="28"/>
        </w:rPr>
        <w:t xml:space="preserve"> Clusters:</w:t>
      </w:r>
      <w:r w:rsidR="00E6202A">
        <w:rPr>
          <w:rFonts w:ascii="Times New Roman" w:eastAsia="Times" w:hAnsi="Times New Roman"/>
          <w:b/>
          <w:bCs/>
          <w:sz w:val="28"/>
          <w:szCs w:val="28"/>
        </w:rPr>
        <w:t xml:space="preserve"> </w:t>
      </w:r>
      <w:r w:rsidR="003907B8" w:rsidRPr="001359AE">
        <w:rPr>
          <w:rFonts w:ascii="Times New Roman" w:eastAsia="Times" w:hAnsi="Times New Roman"/>
          <w:b/>
          <w:bCs/>
          <w:sz w:val="28"/>
          <w:szCs w:val="28"/>
        </w:rPr>
        <w:t>E</w:t>
      </w:r>
      <w:r w:rsidR="002C37CD">
        <w:rPr>
          <w:rFonts w:ascii="Times New Roman" w:eastAsia="Times" w:hAnsi="Times New Roman"/>
          <w:b/>
          <w:bCs/>
          <w:sz w:val="28"/>
          <w:szCs w:val="28"/>
        </w:rPr>
        <w:t xml:space="preserve">ffect </w:t>
      </w:r>
      <w:r w:rsidR="00E5141B" w:rsidRPr="001359AE">
        <w:rPr>
          <w:rFonts w:ascii="Times New Roman" w:eastAsia="Times" w:hAnsi="Times New Roman"/>
          <w:b/>
          <w:bCs/>
          <w:sz w:val="28"/>
          <w:szCs w:val="28"/>
        </w:rPr>
        <w:t xml:space="preserve">of </w:t>
      </w:r>
      <w:r w:rsidR="00DF74BC">
        <w:rPr>
          <w:rFonts w:ascii="Times New Roman" w:eastAsia="Times" w:hAnsi="Times New Roman"/>
          <w:b/>
          <w:bCs/>
          <w:sz w:val="28"/>
          <w:szCs w:val="28"/>
        </w:rPr>
        <w:t>Subtle</w:t>
      </w:r>
      <w:r w:rsidR="00E6202A">
        <w:rPr>
          <w:rFonts w:ascii="Times New Roman" w:eastAsia="Times" w:hAnsi="Times New Roman"/>
          <w:b/>
          <w:bCs/>
          <w:sz w:val="28"/>
          <w:szCs w:val="28"/>
        </w:rPr>
        <w:t xml:space="preserve">             </w:t>
      </w:r>
      <w:r w:rsidR="00DF74BC">
        <w:rPr>
          <w:rFonts w:ascii="Times New Roman" w:eastAsia="Times" w:hAnsi="Times New Roman"/>
          <w:b/>
          <w:bCs/>
          <w:sz w:val="28"/>
          <w:szCs w:val="28"/>
        </w:rPr>
        <w:t xml:space="preserve"> </w:t>
      </w:r>
      <w:r w:rsidR="002C37CD">
        <w:rPr>
          <w:rFonts w:ascii="Times New Roman" w:eastAsia="Times" w:hAnsi="Times New Roman"/>
          <w:b/>
          <w:bCs/>
          <w:sz w:val="28"/>
          <w:szCs w:val="28"/>
        </w:rPr>
        <w:t xml:space="preserve">Geometric </w:t>
      </w:r>
      <w:r w:rsidR="00DF74BC">
        <w:rPr>
          <w:rFonts w:ascii="Times New Roman" w:eastAsia="Times" w:hAnsi="Times New Roman"/>
          <w:b/>
          <w:bCs/>
          <w:sz w:val="28"/>
          <w:szCs w:val="28"/>
        </w:rPr>
        <w:t>Differences</w:t>
      </w:r>
      <w:r w:rsidR="00E6202A">
        <w:rPr>
          <w:rFonts w:ascii="Times New Roman" w:eastAsia="Times" w:hAnsi="Times New Roman"/>
          <w:b/>
          <w:bCs/>
          <w:sz w:val="28"/>
          <w:szCs w:val="28"/>
        </w:rPr>
        <w:t xml:space="preserve"> </w:t>
      </w:r>
      <w:r w:rsidR="00DF74BC">
        <w:rPr>
          <w:rFonts w:ascii="Times New Roman" w:eastAsia="Times" w:hAnsi="Times New Roman"/>
          <w:b/>
          <w:bCs/>
          <w:sz w:val="28"/>
          <w:szCs w:val="28"/>
        </w:rPr>
        <w:t xml:space="preserve">on Optical Property and </w:t>
      </w:r>
      <w:r w:rsidR="00E37336">
        <w:rPr>
          <w:rFonts w:ascii="Times New Roman" w:eastAsia="Times" w:hAnsi="Times New Roman"/>
          <w:b/>
          <w:bCs/>
          <w:sz w:val="28"/>
          <w:szCs w:val="28"/>
        </w:rPr>
        <w:t>E</w:t>
      </w:r>
      <w:r w:rsidR="002C37CD">
        <w:rPr>
          <w:rFonts w:ascii="Times New Roman" w:eastAsia="Times" w:hAnsi="Times New Roman"/>
          <w:b/>
          <w:bCs/>
          <w:sz w:val="28"/>
          <w:szCs w:val="28"/>
        </w:rPr>
        <w:t>lectronic Structure</w:t>
      </w:r>
    </w:p>
    <w:p w14:paraId="374EEE6E" w14:textId="77777777" w:rsidR="0098672F" w:rsidRPr="00D46C2E" w:rsidRDefault="00FE5653" w:rsidP="00FE5653">
      <w:pPr>
        <w:pStyle w:val="BBAuthorName"/>
        <w:rPr>
          <w:rFonts w:ascii="Times New Roman" w:hAnsi="Times New Roman"/>
          <w:sz w:val="18"/>
          <w:lang w:eastAsia="en-GB"/>
        </w:rPr>
      </w:pPr>
      <w:r w:rsidRPr="00D46C2E">
        <w:rPr>
          <w:rFonts w:ascii="Times New Roman" w:hAnsi="Times New Roman"/>
          <w:sz w:val="18"/>
          <w:lang w:eastAsia="en-GB"/>
        </w:rPr>
        <w:t>Yukatsu Shichibu,</w:t>
      </w:r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1</w:t>
      </w:r>
      <w:r w:rsidRPr="00D46C2E">
        <w:rPr>
          <w:rFonts w:ascii="Times New Roman" w:hAnsi="Times New Roman"/>
          <w:sz w:val="18"/>
          <w:vertAlign w:val="superscript"/>
          <w:lang w:eastAsia="en-GB"/>
        </w:rPr>
        <w:t>,</w:t>
      </w:r>
      <w:proofErr w:type="gramStart"/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2,a</w:t>
      </w:r>
      <w:proofErr w:type="gramEnd"/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)</w:t>
      </w:r>
      <w:r w:rsidRPr="00D46C2E">
        <w:rPr>
          <w:rFonts w:ascii="Times New Roman" w:hAnsi="Times New Roman"/>
          <w:sz w:val="18"/>
          <w:lang w:eastAsia="en-GB"/>
        </w:rPr>
        <w:t xml:space="preserve"> Fan Zhang,</w:t>
      </w:r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1</w:t>
      </w:r>
      <w:r w:rsidRPr="00D46C2E">
        <w:rPr>
          <w:rFonts w:ascii="Times New Roman" w:hAnsi="Times New Roman"/>
          <w:sz w:val="18"/>
          <w:lang w:eastAsia="en-GB"/>
        </w:rPr>
        <w:t xml:space="preserve"> </w:t>
      </w:r>
      <w:r w:rsidR="00C82D35" w:rsidRPr="00D46C2E">
        <w:rPr>
          <w:rFonts w:ascii="Times New Roman" w:hAnsi="Times New Roman"/>
          <w:sz w:val="18"/>
          <w:lang w:eastAsia="en-GB"/>
        </w:rPr>
        <w:t>Yuxiang Chen,</w:t>
      </w:r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1</w:t>
      </w:r>
      <w:r w:rsidR="00C82D35" w:rsidRPr="00D46C2E">
        <w:rPr>
          <w:rFonts w:ascii="Times New Roman" w:hAnsi="Times New Roman"/>
          <w:sz w:val="18"/>
          <w:lang w:eastAsia="en-GB"/>
        </w:rPr>
        <w:t xml:space="preserve"> </w:t>
      </w:r>
      <w:r w:rsidRPr="00D46C2E">
        <w:rPr>
          <w:rFonts w:ascii="Times New Roman" w:hAnsi="Times New Roman"/>
          <w:sz w:val="18"/>
          <w:lang w:eastAsia="en-GB"/>
        </w:rPr>
        <w:t>Masafumi Konishi,</w:t>
      </w:r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3</w:t>
      </w:r>
      <w:r w:rsidRPr="00D46C2E">
        <w:rPr>
          <w:rFonts w:ascii="Times New Roman" w:hAnsi="Times New Roman"/>
          <w:sz w:val="18"/>
          <w:lang w:eastAsia="en-GB"/>
        </w:rPr>
        <w:t xml:space="preserve"> Susumu Tanaka,</w:t>
      </w:r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3</w:t>
      </w:r>
      <w:r w:rsidRPr="00D46C2E">
        <w:rPr>
          <w:rFonts w:ascii="Times New Roman" w:hAnsi="Times New Roman"/>
          <w:sz w:val="18"/>
          <w:lang w:eastAsia="en-GB"/>
        </w:rPr>
        <w:t xml:space="preserve"> </w:t>
      </w:r>
      <w:r w:rsidR="00990478" w:rsidRPr="00D46C2E">
        <w:rPr>
          <w:rFonts w:ascii="Times New Roman" w:hAnsi="Times New Roman"/>
          <w:sz w:val="18"/>
          <w:lang w:eastAsia="en-GB"/>
        </w:rPr>
        <w:t>Hiroaki Imoto,</w:t>
      </w:r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3</w:t>
      </w:r>
      <w:r w:rsidR="00990478" w:rsidRPr="00D46C2E">
        <w:rPr>
          <w:rFonts w:ascii="Times New Roman" w:hAnsi="Times New Roman"/>
          <w:sz w:val="18"/>
          <w:lang w:eastAsia="en-GB"/>
        </w:rPr>
        <w:t xml:space="preserve"> </w:t>
      </w:r>
    </w:p>
    <w:p w14:paraId="7ECE5523" w14:textId="199D017E" w:rsidR="00FE5653" w:rsidRPr="00D46C2E" w:rsidRDefault="00FE5653" w:rsidP="00FE5653">
      <w:pPr>
        <w:pStyle w:val="BBAuthorName"/>
        <w:rPr>
          <w:rFonts w:ascii="Times New Roman" w:hAnsi="Times New Roman"/>
          <w:i/>
          <w:iCs/>
          <w:sz w:val="18"/>
          <w:lang w:eastAsia="en-GB"/>
        </w:rPr>
      </w:pPr>
      <w:r w:rsidRPr="00D46C2E">
        <w:rPr>
          <w:rFonts w:ascii="Times New Roman" w:hAnsi="Times New Roman" w:hint="eastAsia"/>
          <w:sz w:val="18"/>
          <w:lang w:eastAsia="en-GB"/>
        </w:rPr>
        <w:t>K</w:t>
      </w:r>
      <w:r w:rsidRPr="00D46C2E">
        <w:rPr>
          <w:rFonts w:ascii="Times New Roman" w:hAnsi="Times New Roman"/>
          <w:sz w:val="18"/>
          <w:lang w:eastAsia="en-GB"/>
        </w:rPr>
        <w:t>ensuke Naka,</w:t>
      </w:r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3</w:t>
      </w:r>
      <w:r w:rsidRPr="00D46C2E">
        <w:rPr>
          <w:rFonts w:ascii="Times New Roman" w:hAnsi="Times New Roman"/>
          <w:sz w:val="18"/>
          <w:lang w:eastAsia="en-GB"/>
        </w:rPr>
        <w:t xml:space="preserve"> and Katsuaki Konishi</w:t>
      </w:r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1,</w:t>
      </w:r>
      <w:proofErr w:type="gramStart"/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2,a</w:t>
      </w:r>
      <w:proofErr w:type="gramEnd"/>
      <w:r w:rsidR="00547EDB" w:rsidRPr="00D46C2E">
        <w:rPr>
          <w:rFonts w:ascii="Times New Roman" w:hAnsi="Times New Roman"/>
          <w:sz w:val="18"/>
          <w:vertAlign w:val="superscript"/>
          <w:lang w:eastAsia="en-GB"/>
        </w:rPr>
        <w:t>)</w:t>
      </w:r>
    </w:p>
    <w:p w14:paraId="1BA8950D" w14:textId="77777777" w:rsidR="00D76AA8" w:rsidRPr="00D46C2E" w:rsidRDefault="00D76AA8" w:rsidP="00FE5653">
      <w:pPr>
        <w:pStyle w:val="BCAuthorAddress"/>
        <w:tabs>
          <w:tab w:val="left" w:pos="284"/>
        </w:tabs>
        <w:ind w:right="-62"/>
        <w:rPr>
          <w:rFonts w:ascii="Times New Roman" w:hAnsi="Times New Roman"/>
          <w:vertAlign w:val="superscript"/>
          <w:lang w:eastAsia="en-GB"/>
        </w:rPr>
      </w:pPr>
    </w:p>
    <w:p w14:paraId="623BCCD3" w14:textId="77777777" w:rsidR="00A07BD0" w:rsidRPr="00D46C2E" w:rsidRDefault="0098672F" w:rsidP="00FE5653">
      <w:pPr>
        <w:pStyle w:val="BCAuthorAddress"/>
        <w:tabs>
          <w:tab w:val="left" w:pos="284"/>
        </w:tabs>
        <w:ind w:right="-62"/>
        <w:rPr>
          <w:rFonts w:ascii="Times New Roman" w:hAnsi="Times New Roman"/>
          <w:i w:val="0"/>
          <w:iCs/>
          <w:lang w:eastAsia="en-GB"/>
        </w:rPr>
      </w:pPr>
      <w:r w:rsidRPr="00D46C2E">
        <w:rPr>
          <w:rFonts w:ascii="Times New Roman" w:hAnsi="Times New Roman"/>
          <w:i w:val="0"/>
          <w:iCs/>
          <w:vertAlign w:val="superscript"/>
          <w:lang w:eastAsia="en-GB"/>
        </w:rPr>
        <w:t>1</w:t>
      </w:r>
      <w:r w:rsidR="00FE5653" w:rsidRPr="00D46C2E">
        <w:rPr>
          <w:rFonts w:ascii="Times New Roman" w:hAnsi="Times New Roman"/>
          <w:i w:val="0"/>
          <w:iCs/>
          <w:lang w:eastAsia="en-GB"/>
        </w:rPr>
        <w:t xml:space="preserve">Graduate School of Environmental Science and </w:t>
      </w:r>
      <w:r w:rsidRPr="00D46C2E">
        <w:rPr>
          <w:rFonts w:ascii="Times New Roman" w:hAnsi="Times New Roman"/>
          <w:i w:val="0"/>
          <w:iCs/>
          <w:vertAlign w:val="superscript"/>
          <w:lang w:eastAsia="en-GB"/>
        </w:rPr>
        <w:t>2</w:t>
      </w:r>
      <w:r w:rsidR="00FE5653" w:rsidRPr="00D46C2E">
        <w:rPr>
          <w:rFonts w:ascii="Times New Roman" w:hAnsi="Times New Roman"/>
          <w:i w:val="0"/>
          <w:iCs/>
          <w:lang w:eastAsia="en-GB"/>
        </w:rPr>
        <w:t xml:space="preserve">Faculty of Environmental Earth Science, </w:t>
      </w:r>
    </w:p>
    <w:p w14:paraId="4376E1AE" w14:textId="36908B46" w:rsidR="0098672F" w:rsidRPr="00D46C2E" w:rsidRDefault="00FE5653" w:rsidP="00FE5653">
      <w:pPr>
        <w:pStyle w:val="BCAuthorAddress"/>
        <w:tabs>
          <w:tab w:val="left" w:pos="284"/>
        </w:tabs>
        <w:ind w:right="-62"/>
        <w:rPr>
          <w:rFonts w:ascii="Times New Roman" w:hAnsi="Times New Roman"/>
          <w:i w:val="0"/>
          <w:iCs/>
          <w:lang w:eastAsia="en-GB"/>
        </w:rPr>
      </w:pPr>
      <w:r w:rsidRPr="00D46C2E">
        <w:rPr>
          <w:rFonts w:ascii="Times New Roman" w:hAnsi="Times New Roman"/>
          <w:i w:val="0"/>
          <w:iCs/>
          <w:lang w:eastAsia="en-GB"/>
        </w:rPr>
        <w:t>Hokkaido University, North 10 West 5, Sapporo 060-0810, Japan.</w:t>
      </w:r>
    </w:p>
    <w:p w14:paraId="13D39BD4" w14:textId="77777777" w:rsidR="00A07BD0" w:rsidRPr="00D46C2E" w:rsidRDefault="0098672F" w:rsidP="00FE5653">
      <w:pPr>
        <w:pStyle w:val="BCAuthorAddress"/>
        <w:tabs>
          <w:tab w:val="left" w:pos="284"/>
        </w:tabs>
        <w:ind w:right="-62"/>
        <w:rPr>
          <w:rFonts w:ascii="Times New Roman" w:hAnsi="Times New Roman"/>
          <w:i w:val="0"/>
          <w:iCs/>
          <w:lang w:eastAsia="en-GB"/>
        </w:rPr>
      </w:pPr>
      <w:r w:rsidRPr="00D46C2E">
        <w:rPr>
          <w:rFonts w:ascii="Times New Roman" w:hAnsi="Times New Roman"/>
          <w:i w:val="0"/>
          <w:iCs/>
          <w:vertAlign w:val="superscript"/>
          <w:lang w:eastAsia="en-GB"/>
        </w:rPr>
        <w:t>3</w:t>
      </w:r>
      <w:r w:rsidR="00FE5653" w:rsidRPr="00D46C2E">
        <w:rPr>
          <w:rFonts w:ascii="Times New Roman" w:hAnsi="Times New Roman"/>
          <w:i w:val="0"/>
          <w:iCs/>
          <w:lang w:eastAsia="en-GB"/>
        </w:rPr>
        <w:t xml:space="preserve">Faculty of Molecular Chemistry and Engineering, Graduate School of Science and Technology, </w:t>
      </w:r>
    </w:p>
    <w:p w14:paraId="4CA51906" w14:textId="2B2DB709" w:rsidR="00FE5653" w:rsidRPr="00D46C2E" w:rsidRDefault="00FE5653" w:rsidP="00FE5653">
      <w:pPr>
        <w:pStyle w:val="BCAuthorAddress"/>
        <w:tabs>
          <w:tab w:val="left" w:pos="284"/>
        </w:tabs>
        <w:ind w:right="-62"/>
        <w:rPr>
          <w:rFonts w:ascii="Times New Roman" w:hAnsi="Times New Roman"/>
          <w:i w:val="0"/>
          <w:iCs/>
          <w:lang w:eastAsia="en-GB"/>
        </w:rPr>
      </w:pPr>
      <w:r w:rsidRPr="00D46C2E">
        <w:rPr>
          <w:rFonts w:ascii="Times New Roman" w:hAnsi="Times New Roman"/>
          <w:i w:val="0"/>
          <w:iCs/>
          <w:lang w:eastAsia="en-GB"/>
        </w:rPr>
        <w:t xml:space="preserve">Kyoto Institute of Technology, </w:t>
      </w:r>
      <w:proofErr w:type="spellStart"/>
      <w:r w:rsidRPr="00D46C2E">
        <w:rPr>
          <w:rFonts w:ascii="Times New Roman" w:hAnsi="Times New Roman"/>
          <w:i w:val="0"/>
          <w:iCs/>
          <w:lang w:eastAsia="en-GB"/>
        </w:rPr>
        <w:t>Goshokaido-cho</w:t>
      </w:r>
      <w:proofErr w:type="spellEnd"/>
      <w:r w:rsidRPr="00D46C2E">
        <w:rPr>
          <w:rFonts w:ascii="Times New Roman" w:hAnsi="Times New Roman"/>
          <w:i w:val="0"/>
          <w:iCs/>
          <w:lang w:eastAsia="en-GB"/>
        </w:rPr>
        <w:t xml:space="preserve">, </w:t>
      </w:r>
      <w:proofErr w:type="spellStart"/>
      <w:r w:rsidRPr="00D46C2E">
        <w:rPr>
          <w:rFonts w:ascii="Times New Roman" w:hAnsi="Times New Roman"/>
          <w:i w:val="0"/>
          <w:iCs/>
          <w:lang w:eastAsia="en-GB"/>
        </w:rPr>
        <w:t>Matsugasaki</w:t>
      </w:r>
      <w:proofErr w:type="spellEnd"/>
      <w:r w:rsidRPr="00D46C2E">
        <w:rPr>
          <w:rFonts w:ascii="Times New Roman" w:hAnsi="Times New Roman"/>
          <w:i w:val="0"/>
          <w:iCs/>
          <w:lang w:eastAsia="en-GB"/>
        </w:rPr>
        <w:t>, Sakyo-</w:t>
      </w:r>
      <w:proofErr w:type="spellStart"/>
      <w:r w:rsidRPr="00D46C2E">
        <w:rPr>
          <w:rFonts w:ascii="Times New Roman" w:hAnsi="Times New Roman"/>
          <w:i w:val="0"/>
          <w:iCs/>
          <w:lang w:eastAsia="en-GB"/>
        </w:rPr>
        <w:t>ku</w:t>
      </w:r>
      <w:proofErr w:type="spellEnd"/>
      <w:r w:rsidRPr="00D46C2E">
        <w:rPr>
          <w:rFonts w:ascii="Times New Roman" w:hAnsi="Times New Roman"/>
          <w:i w:val="0"/>
          <w:iCs/>
          <w:lang w:eastAsia="en-GB"/>
        </w:rPr>
        <w:t>, Kyoto 606-8585, Japan.</w:t>
      </w:r>
    </w:p>
    <w:p w14:paraId="6CC29144" w14:textId="261FFE4F" w:rsidR="00DD10B8" w:rsidRPr="00D46C2E" w:rsidRDefault="00DD10B8" w:rsidP="004E39D7">
      <w:pPr>
        <w:pStyle w:val="TESupportingInformation"/>
        <w:spacing w:after="240"/>
        <w:ind w:firstLine="0"/>
        <w:rPr>
          <w:rFonts w:ascii="Times New Roman" w:hAnsi="Times New Roman"/>
          <w:b/>
          <w:iCs/>
          <w:sz w:val="24"/>
          <w:szCs w:val="24"/>
        </w:rPr>
      </w:pPr>
    </w:p>
    <w:p w14:paraId="346BEADA" w14:textId="77777777" w:rsidR="00E5141B" w:rsidRPr="00D46C2E" w:rsidRDefault="00E5141B" w:rsidP="004E39D7">
      <w:pPr>
        <w:pStyle w:val="TESupportingInformation"/>
        <w:spacing w:after="240"/>
        <w:ind w:firstLine="0"/>
        <w:rPr>
          <w:rFonts w:ascii="Times New Roman" w:hAnsi="Times New Roman"/>
          <w:b/>
          <w:sz w:val="24"/>
          <w:szCs w:val="24"/>
        </w:rPr>
      </w:pPr>
    </w:p>
    <w:p w14:paraId="6CC29145" w14:textId="716B945D" w:rsidR="00387698" w:rsidRPr="00D46C2E" w:rsidRDefault="41C0520C" w:rsidP="004E39D7">
      <w:pPr>
        <w:pStyle w:val="TESupportingInformation"/>
        <w:spacing w:after="240"/>
        <w:ind w:firstLine="0"/>
        <w:rPr>
          <w:rFonts w:ascii="Times New Roman" w:hAnsi="Times New Roman"/>
          <w:b/>
          <w:sz w:val="24"/>
          <w:szCs w:val="24"/>
        </w:rPr>
      </w:pPr>
      <w:r w:rsidRPr="00D46C2E">
        <w:rPr>
          <w:rFonts w:ascii="Times New Roman" w:hAnsi="Times New Roman"/>
          <w:b/>
          <w:bCs/>
          <w:sz w:val="24"/>
          <w:szCs w:val="24"/>
        </w:rPr>
        <w:t xml:space="preserve">I.  </w:t>
      </w:r>
      <w:r w:rsidR="000C1C4F" w:rsidRPr="00D46C2E">
        <w:rPr>
          <w:rFonts w:ascii="Times New Roman" w:hAnsi="Times New Roman"/>
          <w:b/>
          <w:bCs/>
          <w:sz w:val="24"/>
          <w:szCs w:val="24"/>
        </w:rPr>
        <w:t xml:space="preserve">Experimental </w:t>
      </w:r>
      <w:r w:rsidR="00EB217F" w:rsidRPr="00D46C2E">
        <w:rPr>
          <w:rFonts w:ascii="Times New Roman" w:hAnsi="Times New Roman"/>
          <w:b/>
          <w:bCs/>
          <w:sz w:val="24"/>
          <w:szCs w:val="24"/>
        </w:rPr>
        <w:t>Results</w:t>
      </w:r>
    </w:p>
    <w:p w14:paraId="1FE08F82" w14:textId="315B9867" w:rsidR="00792325" w:rsidRPr="00D46C2E" w:rsidRDefault="00792325" w:rsidP="00792325">
      <w:pPr>
        <w:pStyle w:val="TESupportingInformation"/>
        <w:ind w:firstLineChars="100" w:firstLine="241"/>
        <w:rPr>
          <w:rFonts w:ascii="Times New Roman" w:hAnsi="Times New Roman"/>
          <w:b/>
          <w:sz w:val="24"/>
          <w:szCs w:val="21"/>
        </w:rPr>
      </w:pPr>
      <w:r w:rsidRPr="00D46C2E">
        <w:rPr>
          <w:rFonts w:ascii="Times New Roman" w:hAnsi="Times New Roman"/>
          <w:b/>
          <w:bCs/>
          <w:sz w:val="24"/>
          <w:szCs w:val="24"/>
        </w:rPr>
        <w:t>A.  ORTEP Drawing</w:t>
      </w:r>
    </w:p>
    <w:p w14:paraId="04EE289A" w14:textId="23ACB0A6" w:rsidR="00792325" w:rsidRPr="00D46C2E" w:rsidRDefault="0005323B" w:rsidP="00792325">
      <w:pPr>
        <w:pStyle w:val="TESupportingInformation"/>
        <w:spacing w:line="240" w:lineRule="auto"/>
        <w:ind w:firstLineChars="100" w:firstLine="211"/>
        <w:jc w:val="center"/>
        <w:rPr>
          <w:rFonts w:ascii="Times New Roman" w:hAnsi="Times New Roman"/>
          <w:b/>
          <w:sz w:val="21"/>
        </w:rPr>
      </w:pPr>
      <w:r w:rsidRPr="00D46C2E">
        <w:rPr>
          <w:rFonts w:ascii="Times New Roman" w:hAnsi="Times New Roman"/>
          <w:b/>
          <w:noProof/>
          <w:sz w:val="21"/>
        </w:rPr>
        <w:drawing>
          <wp:inline distT="0" distB="0" distL="0" distR="0" wp14:anchorId="33AD1CF4" wp14:editId="16E3E07C">
            <wp:extent cx="6380381" cy="3947410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9" b="12094"/>
                    <a:stretch/>
                  </pic:blipFill>
                  <pic:spPr bwMode="auto">
                    <a:xfrm>
                      <a:off x="0" y="0"/>
                      <a:ext cx="6381115" cy="39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83C2A" w14:textId="5C1A9AFE" w:rsidR="00792325" w:rsidRPr="00D46C2E" w:rsidRDefault="00792325" w:rsidP="00792325">
      <w:pPr>
        <w:pStyle w:val="TESupportingInformation"/>
        <w:ind w:left="240" w:firstLine="0"/>
        <w:rPr>
          <w:rFonts w:ascii="Times New Roman" w:hAnsi="Times New Roman"/>
          <w:sz w:val="24"/>
          <w:szCs w:val="24"/>
        </w:rPr>
      </w:pPr>
      <w:r w:rsidRPr="00D46C2E">
        <w:rPr>
          <w:rFonts w:ascii="Times New Roman" w:hAnsi="Times New Roman"/>
          <w:b/>
          <w:bCs/>
          <w:sz w:val="21"/>
          <w:szCs w:val="21"/>
        </w:rPr>
        <w:t>Figure S1.</w:t>
      </w:r>
      <w:r w:rsidRPr="00D46C2E">
        <w:rPr>
          <w:rFonts w:ascii="Times New Roman" w:hAnsi="Times New Roman"/>
          <w:sz w:val="21"/>
          <w:szCs w:val="21"/>
        </w:rPr>
        <w:t xml:space="preserve"> ORTEP drawing for </w:t>
      </w:r>
      <w:r w:rsidR="00C92C2A" w:rsidRPr="00D46C2E">
        <w:rPr>
          <w:rFonts w:ascii="Times New Roman" w:hAnsi="Times New Roman"/>
          <w:b/>
          <w:bCs/>
          <w:sz w:val="21"/>
          <w:szCs w:val="21"/>
        </w:rPr>
        <w:t>3</w:t>
      </w:r>
      <w:r w:rsidRPr="00D46C2E">
        <w:rPr>
          <w:rFonts w:ascii="Times New Roman" w:hAnsi="Times New Roman"/>
          <w:sz w:val="21"/>
          <w:szCs w:val="21"/>
        </w:rPr>
        <w:t>·(</w:t>
      </w:r>
      <w:r w:rsidR="008B2465" w:rsidRPr="00D46C2E">
        <w:rPr>
          <w:rFonts w:ascii="Times New Roman" w:hAnsi="Times New Roman"/>
          <w:sz w:val="21"/>
          <w:szCs w:val="21"/>
        </w:rPr>
        <w:t>Sb</w:t>
      </w:r>
      <w:r w:rsidRPr="00D46C2E">
        <w:rPr>
          <w:rFonts w:ascii="Times New Roman" w:hAnsi="Times New Roman"/>
          <w:sz w:val="21"/>
          <w:szCs w:val="21"/>
        </w:rPr>
        <w:t>F</w:t>
      </w:r>
      <w:r w:rsidRPr="00D46C2E">
        <w:rPr>
          <w:rFonts w:ascii="Times New Roman" w:hAnsi="Times New Roman"/>
          <w:sz w:val="21"/>
          <w:szCs w:val="21"/>
          <w:vertAlign w:val="subscript"/>
        </w:rPr>
        <w:t>6</w:t>
      </w:r>
      <w:r w:rsidRPr="00D46C2E">
        <w:rPr>
          <w:rFonts w:ascii="Times New Roman" w:hAnsi="Times New Roman"/>
          <w:sz w:val="21"/>
          <w:szCs w:val="21"/>
        </w:rPr>
        <w:t>)</w:t>
      </w:r>
      <w:r w:rsidRPr="00D46C2E">
        <w:rPr>
          <w:rFonts w:ascii="Times New Roman" w:hAnsi="Times New Roman"/>
          <w:sz w:val="21"/>
          <w:szCs w:val="21"/>
          <w:vertAlign w:val="subscript"/>
        </w:rPr>
        <w:t>3</w:t>
      </w:r>
      <w:r w:rsidRPr="00D46C2E">
        <w:rPr>
          <w:rFonts w:ascii="Times New Roman" w:hAnsi="Times New Roman"/>
          <w:sz w:val="21"/>
          <w:szCs w:val="21"/>
        </w:rPr>
        <w:t>. Thermal ellipsoids are drawn at the 50% probability level. For clarity, hydrogen atoms are omitted.</w:t>
      </w:r>
    </w:p>
    <w:p w14:paraId="796F06B3" w14:textId="77777777" w:rsidR="00103CEA" w:rsidRPr="00D46C2E" w:rsidRDefault="00103CEA" w:rsidP="003A6CAA">
      <w:pPr>
        <w:pStyle w:val="TESupportingInformation"/>
        <w:ind w:firstLineChars="100" w:firstLine="241"/>
        <w:rPr>
          <w:rFonts w:ascii="Times New Roman" w:hAnsi="Times New Roman"/>
          <w:b/>
          <w:bCs/>
          <w:sz w:val="24"/>
          <w:szCs w:val="24"/>
        </w:rPr>
      </w:pPr>
    </w:p>
    <w:p w14:paraId="6CC2917E" w14:textId="4174E4A4" w:rsidR="00A80DF8" w:rsidRPr="00D46C2E" w:rsidRDefault="00792325" w:rsidP="003A6CAA">
      <w:pPr>
        <w:pStyle w:val="TESupportingInformation"/>
        <w:ind w:firstLineChars="100" w:firstLine="241"/>
        <w:rPr>
          <w:rFonts w:ascii="Times New Roman" w:hAnsi="Times New Roman"/>
          <w:b/>
          <w:sz w:val="24"/>
          <w:szCs w:val="24"/>
        </w:rPr>
      </w:pPr>
      <w:r w:rsidRPr="00D46C2E">
        <w:rPr>
          <w:rFonts w:ascii="Times New Roman" w:hAnsi="Times New Roman"/>
          <w:b/>
          <w:bCs/>
          <w:sz w:val="24"/>
          <w:szCs w:val="24"/>
        </w:rPr>
        <w:t>B</w:t>
      </w:r>
      <w:r w:rsidR="41C0520C" w:rsidRPr="00D46C2E">
        <w:rPr>
          <w:rFonts w:ascii="Times New Roman" w:hAnsi="Times New Roman"/>
          <w:b/>
          <w:bCs/>
          <w:sz w:val="24"/>
          <w:szCs w:val="24"/>
        </w:rPr>
        <w:t>.  Crystal Data</w:t>
      </w:r>
    </w:p>
    <w:p w14:paraId="6CC2917F" w14:textId="2472F16C" w:rsidR="00A80DF8" w:rsidRPr="00D46C2E" w:rsidRDefault="41C0520C" w:rsidP="00ED5F99">
      <w:pPr>
        <w:pStyle w:val="TESupportingInformation"/>
        <w:spacing w:after="0"/>
        <w:ind w:firstLine="241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b/>
          <w:bCs/>
          <w:sz w:val="21"/>
          <w:szCs w:val="21"/>
        </w:rPr>
        <w:t>Table S1.</w:t>
      </w:r>
      <w:r w:rsidRPr="00D46C2E">
        <w:rPr>
          <w:rFonts w:ascii="Times New Roman" w:hAnsi="Times New Roman"/>
          <w:sz w:val="21"/>
          <w:szCs w:val="21"/>
        </w:rPr>
        <w:t xml:space="preserve"> Crystal data for </w:t>
      </w:r>
      <w:r w:rsidR="00C92C2A" w:rsidRPr="00D46C2E">
        <w:rPr>
          <w:rFonts w:ascii="Times New Roman" w:hAnsi="Times New Roman"/>
          <w:b/>
          <w:bCs/>
          <w:sz w:val="21"/>
          <w:szCs w:val="21"/>
        </w:rPr>
        <w:t>3</w:t>
      </w:r>
      <w:r w:rsidR="004A4798" w:rsidRPr="00D46C2E">
        <w:rPr>
          <w:rFonts w:ascii="Times New Roman" w:hAnsi="Times New Roman"/>
          <w:sz w:val="21"/>
          <w:szCs w:val="21"/>
        </w:rPr>
        <w:t>·</w:t>
      </w:r>
      <w:r w:rsidR="0020613D" w:rsidRPr="00D46C2E">
        <w:rPr>
          <w:rFonts w:ascii="Times New Roman" w:hAnsi="Times New Roman"/>
          <w:sz w:val="21"/>
          <w:szCs w:val="21"/>
        </w:rPr>
        <w:t>(</w:t>
      </w:r>
      <w:r w:rsidR="00985027" w:rsidRPr="00D46C2E">
        <w:rPr>
          <w:rFonts w:ascii="Times New Roman" w:hAnsi="Times New Roman"/>
          <w:sz w:val="21"/>
          <w:szCs w:val="21"/>
        </w:rPr>
        <w:t>Sb</w:t>
      </w:r>
      <w:r w:rsidR="0020613D" w:rsidRPr="00D46C2E">
        <w:rPr>
          <w:rFonts w:ascii="Times New Roman" w:hAnsi="Times New Roman"/>
          <w:sz w:val="21"/>
          <w:szCs w:val="21"/>
        </w:rPr>
        <w:t>F</w:t>
      </w:r>
      <w:r w:rsidR="0020613D" w:rsidRPr="00D46C2E">
        <w:rPr>
          <w:rFonts w:ascii="Times New Roman" w:hAnsi="Times New Roman"/>
          <w:sz w:val="21"/>
          <w:szCs w:val="21"/>
          <w:vertAlign w:val="subscript"/>
        </w:rPr>
        <w:t>6</w:t>
      </w:r>
      <w:r w:rsidRPr="00D46C2E">
        <w:rPr>
          <w:rFonts w:ascii="Times New Roman" w:hAnsi="Times New Roman"/>
          <w:sz w:val="21"/>
          <w:szCs w:val="21"/>
        </w:rPr>
        <w:t>)</w:t>
      </w:r>
      <w:r w:rsidR="0020613D" w:rsidRPr="00D46C2E">
        <w:rPr>
          <w:rFonts w:ascii="Times New Roman" w:hAnsi="Times New Roman"/>
          <w:sz w:val="21"/>
          <w:szCs w:val="21"/>
          <w:vertAlign w:val="subscript"/>
        </w:rPr>
        <w:t>3</w:t>
      </w:r>
      <w:r w:rsidR="007E6E69" w:rsidRPr="00D46C2E">
        <w:rPr>
          <w:rFonts w:ascii="Times New Roman" w:hAnsi="Times New Roman"/>
          <w:sz w:val="21"/>
          <w:szCs w:val="21"/>
        </w:rPr>
        <w:t>·</w:t>
      </w:r>
      <w:r w:rsidR="006C36C3" w:rsidRPr="00D46C2E">
        <w:rPr>
          <w:rFonts w:ascii="Times New Roman" w:hAnsi="Times New Roman"/>
          <w:sz w:val="21"/>
          <w:szCs w:val="21"/>
        </w:rPr>
        <w:t>5</w:t>
      </w:r>
      <w:r w:rsidR="007E6E69" w:rsidRPr="00D46C2E">
        <w:rPr>
          <w:rFonts w:ascii="Times New Roman" w:hAnsi="Times New Roman"/>
          <w:sz w:val="21"/>
          <w:szCs w:val="21"/>
        </w:rPr>
        <w:t>(</w:t>
      </w:r>
      <w:r w:rsidR="006C36C3" w:rsidRPr="00D46C2E">
        <w:rPr>
          <w:rFonts w:ascii="Times New Roman" w:hAnsi="Times New Roman"/>
          <w:sz w:val="21"/>
          <w:szCs w:val="21"/>
        </w:rPr>
        <w:t>C</w:t>
      </w:r>
      <w:r w:rsidR="006C36C3" w:rsidRPr="00D46C2E">
        <w:rPr>
          <w:rFonts w:ascii="Times New Roman" w:hAnsi="Times New Roman"/>
          <w:sz w:val="21"/>
          <w:szCs w:val="21"/>
          <w:vertAlign w:val="subscript"/>
        </w:rPr>
        <w:t>7</w:t>
      </w:r>
      <w:r w:rsidR="006C36C3" w:rsidRPr="00D46C2E">
        <w:rPr>
          <w:rFonts w:ascii="Times New Roman" w:hAnsi="Times New Roman"/>
          <w:sz w:val="21"/>
          <w:szCs w:val="21"/>
        </w:rPr>
        <w:t>H</w:t>
      </w:r>
      <w:proofErr w:type="gramStart"/>
      <w:r w:rsidR="006C36C3" w:rsidRPr="00D46C2E">
        <w:rPr>
          <w:rFonts w:ascii="Times New Roman" w:hAnsi="Times New Roman"/>
          <w:sz w:val="21"/>
          <w:szCs w:val="21"/>
          <w:vertAlign w:val="subscript"/>
        </w:rPr>
        <w:t>8</w:t>
      </w:r>
      <w:r w:rsidR="007E6E69" w:rsidRPr="00D46C2E">
        <w:rPr>
          <w:rFonts w:ascii="Times New Roman" w:hAnsi="Times New Roman"/>
          <w:sz w:val="21"/>
          <w:szCs w:val="21"/>
        </w:rPr>
        <w:t>)·</w:t>
      </w:r>
      <w:proofErr w:type="gramEnd"/>
      <w:r w:rsidR="006C36C3" w:rsidRPr="00D46C2E">
        <w:rPr>
          <w:rFonts w:ascii="Times New Roman" w:hAnsi="Times New Roman"/>
          <w:sz w:val="21"/>
          <w:szCs w:val="21"/>
        </w:rPr>
        <w:t>CH</w:t>
      </w:r>
      <w:r w:rsidR="006C36C3" w:rsidRPr="00D46C2E">
        <w:rPr>
          <w:rFonts w:ascii="Times New Roman" w:hAnsi="Times New Roman"/>
          <w:sz w:val="21"/>
          <w:szCs w:val="21"/>
          <w:vertAlign w:val="subscript"/>
        </w:rPr>
        <w:t>2</w:t>
      </w:r>
      <w:r w:rsidR="006C36C3" w:rsidRPr="00D46C2E">
        <w:rPr>
          <w:rFonts w:ascii="Times New Roman" w:hAnsi="Times New Roman"/>
          <w:sz w:val="21"/>
          <w:szCs w:val="21"/>
        </w:rPr>
        <w:t>Cl</w:t>
      </w:r>
      <w:r w:rsidR="006C36C3" w:rsidRPr="00D46C2E">
        <w:rPr>
          <w:rFonts w:ascii="Times New Roman" w:hAnsi="Times New Roman"/>
          <w:sz w:val="21"/>
          <w:szCs w:val="21"/>
          <w:vertAlign w:val="subscript"/>
        </w:rPr>
        <w:t>2</w:t>
      </w:r>
      <w:r w:rsidRPr="00D46C2E">
        <w:rPr>
          <w:rFonts w:ascii="Times New Roman" w:hAnsi="Times New Roman"/>
          <w:sz w:val="21"/>
          <w:szCs w:val="21"/>
        </w:rPr>
        <w:t>.</w:t>
      </w:r>
    </w:p>
    <w:p w14:paraId="6CC29180" w14:textId="77777777" w:rsidR="00A80DF8" w:rsidRPr="00D46C2E" w:rsidRDefault="00A80DF8" w:rsidP="00A80DF8">
      <w:pPr>
        <w:pStyle w:val="TESupportingInformation"/>
        <w:spacing w:after="0"/>
        <w:rPr>
          <w:rFonts w:ascii="Times New Roman" w:hAnsi="Times New Roman"/>
          <w:sz w:val="24"/>
          <w:szCs w:val="24"/>
        </w:rPr>
      </w:pPr>
    </w:p>
    <w:p w14:paraId="6CC29181" w14:textId="6BE5E630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 w:firstLine="214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4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Empirical formula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C</w:t>
      </w:r>
      <w:r w:rsidRPr="00D46C2E">
        <w:rPr>
          <w:rFonts w:ascii="Times New Roman" w:hAnsi="Times New Roman"/>
          <w:sz w:val="21"/>
          <w:szCs w:val="21"/>
          <w:vertAlign w:val="subscript"/>
        </w:rPr>
        <w:t>1</w:t>
      </w:r>
      <w:r w:rsidR="00D731F3" w:rsidRPr="00D46C2E">
        <w:rPr>
          <w:rFonts w:ascii="Times New Roman" w:hAnsi="Times New Roman"/>
          <w:sz w:val="21"/>
          <w:szCs w:val="21"/>
          <w:vertAlign w:val="subscript"/>
        </w:rPr>
        <w:t>71</w:t>
      </w:r>
      <w:r w:rsidRPr="00D46C2E">
        <w:rPr>
          <w:rFonts w:ascii="Times New Roman" w:hAnsi="Times New Roman"/>
          <w:sz w:val="21"/>
          <w:szCs w:val="21"/>
        </w:rPr>
        <w:t>H</w:t>
      </w:r>
      <w:r w:rsidRPr="00D46C2E">
        <w:rPr>
          <w:rFonts w:ascii="Times New Roman" w:hAnsi="Times New Roman"/>
          <w:sz w:val="21"/>
          <w:szCs w:val="21"/>
          <w:vertAlign w:val="subscript"/>
        </w:rPr>
        <w:t>1</w:t>
      </w:r>
      <w:r w:rsidR="00D731F3" w:rsidRPr="00D46C2E">
        <w:rPr>
          <w:rFonts w:ascii="Times New Roman" w:hAnsi="Times New Roman"/>
          <w:sz w:val="21"/>
          <w:szCs w:val="21"/>
          <w:vertAlign w:val="subscript"/>
        </w:rPr>
        <w:t>72</w:t>
      </w:r>
      <w:r w:rsidRPr="00D46C2E">
        <w:rPr>
          <w:rFonts w:ascii="Times New Roman" w:hAnsi="Times New Roman"/>
          <w:sz w:val="21"/>
          <w:szCs w:val="21"/>
        </w:rPr>
        <w:t>A</w:t>
      </w:r>
      <w:r w:rsidR="00D731F3" w:rsidRPr="00D46C2E">
        <w:rPr>
          <w:rFonts w:ascii="Times New Roman" w:hAnsi="Times New Roman"/>
          <w:sz w:val="21"/>
          <w:szCs w:val="21"/>
        </w:rPr>
        <w:t>s</w:t>
      </w:r>
      <w:r w:rsidR="00D731F3" w:rsidRPr="00D46C2E">
        <w:rPr>
          <w:rFonts w:ascii="Times New Roman" w:hAnsi="Times New Roman"/>
          <w:sz w:val="21"/>
          <w:szCs w:val="21"/>
          <w:vertAlign w:val="subscript"/>
        </w:rPr>
        <w:t>10</w:t>
      </w:r>
      <w:r w:rsidR="00D731F3" w:rsidRPr="00D46C2E">
        <w:rPr>
          <w:rFonts w:ascii="Times New Roman" w:hAnsi="Times New Roman"/>
          <w:sz w:val="21"/>
          <w:szCs w:val="21"/>
        </w:rPr>
        <w:t>A</w:t>
      </w:r>
      <w:r w:rsidRPr="00D46C2E">
        <w:rPr>
          <w:rFonts w:ascii="Times New Roman" w:hAnsi="Times New Roman"/>
          <w:sz w:val="21"/>
          <w:szCs w:val="21"/>
        </w:rPr>
        <w:t>u</w:t>
      </w:r>
      <w:r w:rsidR="004C5C0F" w:rsidRPr="00D46C2E">
        <w:rPr>
          <w:rFonts w:ascii="Times New Roman" w:hAnsi="Times New Roman"/>
          <w:sz w:val="21"/>
          <w:szCs w:val="21"/>
          <w:vertAlign w:val="subscript"/>
        </w:rPr>
        <w:t>13</w:t>
      </w:r>
      <w:r w:rsidR="004C5C0F" w:rsidRPr="00D46C2E">
        <w:rPr>
          <w:rFonts w:ascii="Times New Roman" w:hAnsi="Times New Roman"/>
          <w:sz w:val="21"/>
          <w:szCs w:val="21"/>
        </w:rPr>
        <w:t>Cl</w:t>
      </w:r>
      <w:r w:rsidR="00D731F3" w:rsidRPr="00D46C2E">
        <w:rPr>
          <w:rFonts w:ascii="Times New Roman" w:hAnsi="Times New Roman"/>
          <w:sz w:val="21"/>
          <w:szCs w:val="21"/>
          <w:vertAlign w:val="subscript"/>
        </w:rPr>
        <w:t>4</w:t>
      </w:r>
      <w:r w:rsidR="004C5C0F" w:rsidRPr="00D46C2E">
        <w:rPr>
          <w:rFonts w:ascii="Times New Roman" w:hAnsi="Times New Roman"/>
          <w:sz w:val="21"/>
          <w:szCs w:val="21"/>
        </w:rPr>
        <w:t>F</w:t>
      </w:r>
      <w:r w:rsidR="004C5C0F" w:rsidRPr="00D46C2E">
        <w:rPr>
          <w:rFonts w:ascii="Times New Roman" w:hAnsi="Times New Roman"/>
          <w:sz w:val="21"/>
          <w:szCs w:val="21"/>
          <w:vertAlign w:val="subscript"/>
        </w:rPr>
        <w:t>18</w:t>
      </w:r>
      <w:r w:rsidR="000557AB" w:rsidRPr="00D46C2E">
        <w:rPr>
          <w:rFonts w:ascii="Times New Roman" w:hAnsi="Times New Roman"/>
          <w:sz w:val="21"/>
          <w:szCs w:val="21"/>
        </w:rPr>
        <w:t>Sb</w:t>
      </w:r>
      <w:r w:rsidR="004C5C0F" w:rsidRPr="00D46C2E">
        <w:rPr>
          <w:rFonts w:ascii="Times New Roman" w:hAnsi="Times New Roman"/>
          <w:sz w:val="21"/>
          <w:szCs w:val="21"/>
          <w:vertAlign w:val="subscript"/>
        </w:rPr>
        <w:t>3</w:t>
      </w:r>
    </w:p>
    <w:p w14:paraId="6CC29182" w14:textId="087435DF" w:rsidR="00A80DF8" w:rsidRPr="00D46C2E" w:rsidRDefault="00D3385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Formula weight</w:t>
      </w:r>
      <w:r w:rsidRPr="00D46C2E">
        <w:rPr>
          <w:rFonts w:ascii="Times New Roman" w:hAnsi="Times New Roman"/>
          <w:sz w:val="21"/>
          <w:szCs w:val="24"/>
        </w:rPr>
        <w:tab/>
      </w:r>
      <w:r w:rsidR="000557AB" w:rsidRPr="00D46C2E">
        <w:rPr>
          <w:rFonts w:ascii="Times New Roman" w:hAnsi="Times New Roman"/>
          <w:sz w:val="21"/>
          <w:szCs w:val="24"/>
        </w:rPr>
        <w:t>6385.89</w:t>
      </w:r>
      <w:r w:rsidR="00EB744A" w:rsidRPr="00D46C2E">
        <w:rPr>
          <w:rFonts w:ascii="Times New Roman" w:hAnsi="Times New Roman"/>
          <w:sz w:val="21"/>
          <w:szCs w:val="24"/>
        </w:rPr>
        <w:t xml:space="preserve"> g/mol</w:t>
      </w:r>
    </w:p>
    <w:p w14:paraId="6CC29183" w14:textId="7CA75D56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Temperature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9</w:t>
      </w:r>
      <w:r w:rsidR="00A57926" w:rsidRPr="00D46C2E">
        <w:rPr>
          <w:rFonts w:ascii="Times New Roman" w:hAnsi="Times New Roman"/>
          <w:sz w:val="21"/>
          <w:szCs w:val="21"/>
        </w:rPr>
        <w:t>8</w:t>
      </w:r>
      <w:r w:rsidRPr="00D46C2E">
        <w:rPr>
          <w:rFonts w:ascii="Times New Roman" w:hAnsi="Times New Roman"/>
          <w:sz w:val="21"/>
          <w:szCs w:val="21"/>
        </w:rPr>
        <w:t xml:space="preserve"> K</w:t>
      </w:r>
    </w:p>
    <w:p w14:paraId="6CC29184" w14:textId="16F199BD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1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Wavelength</w:t>
      </w:r>
      <w:r w:rsidRPr="00D46C2E">
        <w:rPr>
          <w:rFonts w:ascii="Times New Roman" w:hAnsi="Times New Roman"/>
          <w:sz w:val="21"/>
          <w:szCs w:val="24"/>
        </w:rPr>
        <w:tab/>
      </w:r>
      <w:r w:rsidR="00141DDF" w:rsidRPr="00D46C2E">
        <w:rPr>
          <w:rFonts w:ascii="Times New Roman" w:hAnsi="Times New Roman"/>
          <w:sz w:val="21"/>
          <w:szCs w:val="21"/>
        </w:rPr>
        <w:t>1.54184</w:t>
      </w:r>
      <w:r w:rsidRPr="00D46C2E">
        <w:rPr>
          <w:rFonts w:ascii="Times New Roman" w:hAnsi="Times New Roman"/>
          <w:sz w:val="21"/>
          <w:szCs w:val="21"/>
        </w:rPr>
        <w:t xml:space="preserve"> Å </w:t>
      </w:r>
    </w:p>
    <w:p w14:paraId="578567E1" w14:textId="5765A5A7" w:rsidR="00EB744A" w:rsidRPr="00D46C2E" w:rsidRDefault="00EB744A" w:rsidP="00EB744A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Crystal size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0.</w:t>
      </w:r>
      <w:r w:rsidR="00E814CF" w:rsidRPr="00D46C2E">
        <w:rPr>
          <w:rFonts w:ascii="Times New Roman" w:hAnsi="Times New Roman"/>
          <w:sz w:val="21"/>
          <w:szCs w:val="21"/>
        </w:rPr>
        <w:t>082</w:t>
      </w:r>
      <w:r w:rsidRPr="00D46C2E">
        <w:rPr>
          <w:rFonts w:ascii="Times New Roman" w:hAnsi="Times New Roman"/>
          <w:sz w:val="21"/>
          <w:szCs w:val="21"/>
        </w:rPr>
        <w:t xml:space="preserve"> </w:t>
      </w:r>
      <w:r w:rsidR="0078780F" w:rsidRPr="00D46C2E">
        <w:rPr>
          <w:rFonts w:ascii="Times New Roman" w:hAnsi="Times New Roman"/>
          <w:sz w:val="21"/>
          <w:szCs w:val="21"/>
        </w:rPr>
        <w:t>×</w:t>
      </w:r>
      <w:r w:rsidRPr="00D46C2E">
        <w:rPr>
          <w:rFonts w:ascii="Times New Roman" w:hAnsi="Times New Roman"/>
          <w:sz w:val="21"/>
          <w:szCs w:val="21"/>
        </w:rPr>
        <w:t xml:space="preserve"> 0.</w:t>
      </w:r>
      <w:r w:rsidR="00E814CF" w:rsidRPr="00D46C2E">
        <w:rPr>
          <w:rFonts w:ascii="Times New Roman" w:hAnsi="Times New Roman"/>
          <w:sz w:val="21"/>
          <w:szCs w:val="21"/>
        </w:rPr>
        <w:t>053</w:t>
      </w:r>
      <w:r w:rsidRPr="00D46C2E">
        <w:rPr>
          <w:rFonts w:ascii="Times New Roman" w:hAnsi="Times New Roman"/>
          <w:sz w:val="21"/>
          <w:szCs w:val="21"/>
        </w:rPr>
        <w:t xml:space="preserve"> </w:t>
      </w:r>
      <w:r w:rsidR="0078780F" w:rsidRPr="00D46C2E">
        <w:rPr>
          <w:rFonts w:ascii="Times New Roman" w:hAnsi="Times New Roman"/>
          <w:sz w:val="21"/>
          <w:szCs w:val="21"/>
        </w:rPr>
        <w:t>×</w:t>
      </w:r>
      <w:r w:rsidRPr="00D46C2E">
        <w:rPr>
          <w:rFonts w:ascii="Times New Roman" w:hAnsi="Times New Roman"/>
          <w:sz w:val="21"/>
          <w:szCs w:val="21"/>
        </w:rPr>
        <w:t xml:space="preserve"> 0.</w:t>
      </w:r>
      <w:r w:rsidR="00A57926" w:rsidRPr="00D46C2E">
        <w:rPr>
          <w:rFonts w:ascii="Times New Roman" w:hAnsi="Times New Roman"/>
          <w:sz w:val="21"/>
          <w:szCs w:val="21"/>
        </w:rPr>
        <w:t>019</w:t>
      </w:r>
      <w:r w:rsidRPr="00D46C2E">
        <w:rPr>
          <w:rFonts w:ascii="Times New Roman" w:hAnsi="Times New Roman"/>
          <w:sz w:val="21"/>
          <w:szCs w:val="21"/>
        </w:rPr>
        <w:t xml:space="preserve"> mm</w:t>
      </w:r>
      <w:r w:rsidRPr="00D46C2E">
        <w:rPr>
          <w:rFonts w:ascii="Times New Roman" w:hAnsi="Times New Roman"/>
          <w:sz w:val="21"/>
          <w:szCs w:val="21"/>
          <w:vertAlign w:val="superscript"/>
        </w:rPr>
        <w:t>3</w:t>
      </w:r>
    </w:p>
    <w:p w14:paraId="6CC29185" w14:textId="5583951C" w:rsidR="00A80DF8" w:rsidRPr="00D46C2E" w:rsidRDefault="0014055C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Crystal system</w:t>
      </w:r>
      <w:r w:rsidRPr="00D46C2E">
        <w:rPr>
          <w:rFonts w:ascii="Times New Roman" w:hAnsi="Times New Roman"/>
          <w:sz w:val="21"/>
          <w:szCs w:val="24"/>
        </w:rPr>
        <w:tab/>
      </w:r>
      <w:r w:rsidR="00E814CF" w:rsidRPr="00D46C2E">
        <w:rPr>
          <w:rFonts w:ascii="Times New Roman" w:hAnsi="Times New Roman"/>
          <w:sz w:val="21"/>
          <w:szCs w:val="24"/>
        </w:rPr>
        <w:t>Monoclinic</w:t>
      </w:r>
    </w:p>
    <w:p w14:paraId="6CC29186" w14:textId="683B9601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Space group</w:t>
      </w:r>
      <w:r w:rsidRPr="00D46C2E">
        <w:rPr>
          <w:rFonts w:ascii="Times New Roman" w:hAnsi="Times New Roman"/>
          <w:sz w:val="21"/>
          <w:szCs w:val="24"/>
        </w:rPr>
        <w:tab/>
      </w:r>
      <w:r w:rsidR="00E814CF" w:rsidRPr="00D46C2E">
        <w:rPr>
          <w:rFonts w:ascii="Times New Roman" w:hAnsi="Times New Roman"/>
          <w:i/>
          <w:iCs/>
          <w:sz w:val="21"/>
          <w:szCs w:val="21"/>
        </w:rPr>
        <w:t>C</w:t>
      </w:r>
      <w:r w:rsidR="004C5C0F" w:rsidRPr="00D46C2E">
        <w:rPr>
          <w:rFonts w:ascii="Times New Roman" w:hAnsi="Times New Roman"/>
          <w:sz w:val="21"/>
          <w:szCs w:val="21"/>
        </w:rPr>
        <w:t>2</w:t>
      </w:r>
      <w:r w:rsidR="00E814CF" w:rsidRPr="00D46C2E">
        <w:rPr>
          <w:rFonts w:ascii="Times New Roman" w:hAnsi="Times New Roman"/>
          <w:sz w:val="21"/>
          <w:szCs w:val="21"/>
        </w:rPr>
        <w:t>/c</w:t>
      </w:r>
    </w:p>
    <w:p w14:paraId="6CC29187" w14:textId="2C39CA26" w:rsidR="00A80DF8" w:rsidRPr="00D46C2E" w:rsidRDefault="00A80DF8" w:rsidP="00A81A62">
      <w:pPr>
        <w:pStyle w:val="TESupportingInformation"/>
        <w:tabs>
          <w:tab w:val="left" w:pos="993"/>
          <w:tab w:val="left" w:pos="4395"/>
          <w:tab w:val="left" w:pos="6379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Unit cell dimensions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i/>
          <w:iCs/>
          <w:sz w:val="21"/>
          <w:szCs w:val="21"/>
        </w:rPr>
        <w:t>a</w:t>
      </w:r>
      <w:r w:rsidR="0014055C" w:rsidRPr="00D46C2E">
        <w:rPr>
          <w:rFonts w:ascii="Times New Roman" w:hAnsi="Times New Roman"/>
          <w:sz w:val="21"/>
          <w:szCs w:val="21"/>
        </w:rPr>
        <w:t xml:space="preserve"> =</w:t>
      </w:r>
      <w:r w:rsidR="0014055C" w:rsidRPr="00D46C2E">
        <w:rPr>
          <w:rFonts w:ascii="Times New Roman" w:hAnsi="Times New Roman"/>
          <w:sz w:val="18"/>
          <w:szCs w:val="18"/>
        </w:rPr>
        <w:t xml:space="preserve"> </w:t>
      </w:r>
      <w:r w:rsidR="005C2C8D" w:rsidRPr="00D46C2E">
        <w:rPr>
          <w:rFonts w:ascii="Times New Roman" w:hAnsi="Times New Roman"/>
          <w:sz w:val="21"/>
          <w:szCs w:val="21"/>
        </w:rPr>
        <w:t>31</w:t>
      </w:r>
      <w:r w:rsidR="004C5C0F" w:rsidRPr="00D46C2E">
        <w:rPr>
          <w:rFonts w:ascii="Times New Roman" w:hAnsi="Times New Roman" w:hint="eastAsia"/>
          <w:sz w:val="21"/>
          <w:szCs w:val="21"/>
        </w:rPr>
        <w:t>.</w:t>
      </w:r>
      <w:r w:rsidR="005C2C8D" w:rsidRPr="00D46C2E">
        <w:rPr>
          <w:rFonts w:ascii="Times New Roman" w:hAnsi="Times New Roman"/>
          <w:sz w:val="21"/>
          <w:szCs w:val="21"/>
        </w:rPr>
        <w:t>5214</w:t>
      </w:r>
      <w:r w:rsidR="00F42BCE" w:rsidRPr="00D46C2E">
        <w:rPr>
          <w:rFonts w:ascii="Times New Roman" w:hAnsi="Times New Roman"/>
          <w:sz w:val="21"/>
          <w:szCs w:val="21"/>
        </w:rPr>
        <w:t>(</w:t>
      </w:r>
      <w:r w:rsidR="005C2C8D" w:rsidRPr="00D46C2E">
        <w:rPr>
          <w:rFonts w:ascii="Times New Roman" w:hAnsi="Times New Roman"/>
          <w:sz w:val="21"/>
          <w:szCs w:val="21"/>
        </w:rPr>
        <w:t>3</w:t>
      </w:r>
      <w:r w:rsidR="00F42BCE" w:rsidRPr="00D46C2E">
        <w:rPr>
          <w:rFonts w:ascii="Times New Roman" w:hAnsi="Times New Roman"/>
          <w:sz w:val="21"/>
          <w:szCs w:val="21"/>
        </w:rPr>
        <w:t>)</w:t>
      </w:r>
      <w:r w:rsidRPr="00D46C2E">
        <w:rPr>
          <w:rFonts w:ascii="Times New Roman" w:hAnsi="Times New Roman"/>
          <w:sz w:val="21"/>
          <w:szCs w:val="21"/>
        </w:rPr>
        <w:t xml:space="preserve"> Å</w:t>
      </w:r>
      <w:r w:rsidRPr="00D46C2E">
        <w:rPr>
          <w:rFonts w:ascii="Times New Roman" w:hAnsi="Times New Roman"/>
          <w:sz w:val="21"/>
          <w:szCs w:val="24"/>
        </w:rPr>
        <w:tab/>
      </w:r>
      <w:r w:rsidR="004633C6" w:rsidRPr="00D46C2E">
        <w:rPr>
          <w:rFonts w:ascii="Times New Roman" w:hAnsi="Times New Roman"/>
          <w:i/>
          <w:sz w:val="21"/>
          <w:szCs w:val="24"/>
        </w:rPr>
        <w:sym w:font="Symbol" w:char="F061"/>
      </w:r>
      <w:r w:rsidRPr="00D46C2E">
        <w:rPr>
          <w:rFonts w:ascii="Times New Roman" w:hAnsi="Times New Roman"/>
          <w:sz w:val="21"/>
          <w:szCs w:val="21"/>
        </w:rPr>
        <w:t xml:space="preserve"> = </w:t>
      </w:r>
      <w:r w:rsidR="0014055C" w:rsidRPr="00D46C2E">
        <w:rPr>
          <w:rFonts w:ascii="Times New Roman" w:hAnsi="Times New Roman"/>
          <w:sz w:val="21"/>
          <w:szCs w:val="21"/>
        </w:rPr>
        <w:t>90</w:t>
      </w:r>
      <w:r w:rsidRPr="00D46C2E">
        <w:rPr>
          <w:rFonts w:ascii="Times New Roman" w:hAnsi="Times New Roman"/>
          <w:sz w:val="21"/>
          <w:szCs w:val="21"/>
        </w:rPr>
        <w:t xml:space="preserve">° </w:t>
      </w:r>
    </w:p>
    <w:p w14:paraId="6CC29188" w14:textId="6B75E299" w:rsidR="00A80DF8" w:rsidRPr="00D46C2E" w:rsidRDefault="00A80DF8" w:rsidP="00A81A62">
      <w:pPr>
        <w:pStyle w:val="TESupportingInformation"/>
        <w:tabs>
          <w:tab w:val="left" w:pos="993"/>
          <w:tab w:val="left" w:pos="4395"/>
          <w:tab w:val="left" w:pos="6379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1"/>
        </w:rPr>
        <w:t xml:space="preserve">  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i/>
          <w:iCs/>
          <w:sz w:val="21"/>
          <w:szCs w:val="21"/>
        </w:rPr>
        <w:t>b</w:t>
      </w:r>
      <w:r w:rsidR="0014055C" w:rsidRPr="00D46C2E">
        <w:rPr>
          <w:rFonts w:ascii="Times New Roman" w:hAnsi="Times New Roman"/>
          <w:sz w:val="21"/>
          <w:szCs w:val="21"/>
        </w:rPr>
        <w:t xml:space="preserve"> = </w:t>
      </w:r>
      <w:r w:rsidR="005C2C8D" w:rsidRPr="00D46C2E">
        <w:rPr>
          <w:rFonts w:ascii="Times New Roman" w:hAnsi="Times New Roman"/>
          <w:sz w:val="21"/>
          <w:szCs w:val="21"/>
        </w:rPr>
        <w:t>22</w:t>
      </w:r>
      <w:r w:rsidR="00F42BCE" w:rsidRPr="00D46C2E">
        <w:rPr>
          <w:rFonts w:ascii="Times New Roman" w:hAnsi="Times New Roman"/>
          <w:sz w:val="21"/>
          <w:szCs w:val="21"/>
        </w:rPr>
        <w:t>.</w:t>
      </w:r>
      <w:r w:rsidR="005C2C8D" w:rsidRPr="00D46C2E">
        <w:rPr>
          <w:rFonts w:ascii="Times New Roman" w:hAnsi="Times New Roman"/>
          <w:sz w:val="21"/>
          <w:szCs w:val="21"/>
        </w:rPr>
        <w:t>12251</w:t>
      </w:r>
      <w:r w:rsidR="0016582A" w:rsidRPr="00D46C2E">
        <w:rPr>
          <w:rFonts w:ascii="Times New Roman" w:hAnsi="Times New Roman"/>
          <w:sz w:val="21"/>
          <w:szCs w:val="21"/>
        </w:rPr>
        <w:t>(</w:t>
      </w:r>
      <w:r w:rsidR="005C2C8D" w:rsidRPr="00D46C2E">
        <w:rPr>
          <w:rFonts w:ascii="Times New Roman" w:hAnsi="Times New Roman"/>
          <w:sz w:val="21"/>
          <w:szCs w:val="21"/>
        </w:rPr>
        <w:t>16</w:t>
      </w:r>
      <w:r w:rsidRPr="00D46C2E">
        <w:rPr>
          <w:rFonts w:ascii="Times New Roman" w:hAnsi="Times New Roman"/>
          <w:sz w:val="21"/>
          <w:szCs w:val="21"/>
        </w:rPr>
        <w:t>) Å</w:t>
      </w:r>
      <w:r w:rsidRPr="00D46C2E">
        <w:rPr>
          <w:rFonts w:ascii="Times New Roman" w:hAnsi="Times New Roman"/>
          <w:sz w:val="21"/>
          <w:szCs w:val="24"/>
        </w:rPr>
        <w:tab/>
      </w:r>
      <w:r w:rsidR="004633C6" w:rsidRPr="00D46C2E">
        <w:rPr>
          <w:rFonts w:ascii="Times New Roman" w:hAnsi="Times New Roman"/>
          <w:i/>
          <w:sz w:val="21"/>
          <w:szCs w:val="24"/>
        </w:rPr>
        <w:sym w:font="Symbol" w:char="F062"/>
      </w:r>
      <w:r w:rsidRPr="00D46C2E">
        <w:rPr>
          <w:rFonts w:ascii="Times New Roman" w:hAnsi="Times New Roman"/>
          <w:sz w:val="21"/>
          <w:szCs w:val="21"/>
        </w:rPr>
        <w:t xml:space="preserve"> = </w:t>
      </w:r>
      <w:r w:rsidR="004C5C0F" w:rsidRPr="00D46C2E">
        <w:rPr>
          <w:rFonts w:ascii="Times New Roman" w:hAnsi="Times New Roman"/>
          <w:sz w:val="21"/>
          <w:szCs w:val="21"/>
        </w:rPr>
        <w:t>90</w:t>
      </w:r>
      <w:r w:rsidR="005C2C8D" w:rsidRPr="00D46C2E">
        <w:rPr>
          <w:rFonts w:ascii="Times New Roman" w:hAnsi="Times New Roman"/>
          <w:sz w:val="21"/>
          <w:szCs w:val="21"/>
        </w:rPr>
        <w:t>.0397(</w:t>
      </w:r>
      <w:proofErr w:type="gramStart"/>
      <w:r w:rsidR="005C2C8D" w:rsidRPr="00D46C2E">
        <w:rPr>
          <w:rFonts w:ascii="Times New Roman" w:hAnsi="Times New Roman"/>
          <w:sz w:val="21"/>
          <w:szCs w:val="21"/>
        </w:rPr>
        <w:t>10)</w:t>
      </w:r>
      <w:r w:rsidRPr="00D46C2E">
        <w:rPr>
          <w:rFonts w:ascii="Times New Roman" w:hAnsi="Times New Roman"/>
          <w:sz w:val="21"/>
          <w:szCs w:val="21"/>
        </w:rPr>
        <w:t>°</w:t>
      </w:r>
      <w:proofErr w:type="gramEnd"/>
      <w:r w:rsidRPr="00D46C2E">
        <w:rPr>
          <w:rFonts w:ascii="Times New Roman" w:hAnsi="Times New Roman"/>
          <w:sz w:val="21"/>
          <w:szCs w:val="21"/>
        </w:rPr>
        <w:t xml:space="preserve"> </w:t>
      </w:r>
    </w:p>
    <w:p w14:paraId="6CC29189" w14:textId="2C9BE232" w:rsidR="00A80DF8" w:rsidRPr="00D46C2E" w:rsidRDefault="00A80DF8" w:rsidP="00A81A62">
      <w:pPr>
        <w:pStyle w:val="TESupportingInformation"/>
        <w:tabs>
          <w:tab w:val="left" w:pos="993"/>
          <w:tab w:val="left" w:pos="4395"/>
          <w:tab w:val="left" w:pos="637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1"/>
        </w:rPr>
        <w:t xml:space="preserve">  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i/>
          <w:iCs/>
          <w:sz w:val="21"/>
          <w:szCs w:val="21"/>
        </w:rPr>
        <w:t>c</w:t>
      </w:r>
      <w:r w:rsidRPr="00D46C2E">
        <w:rPr>
          <w:rFonts w:ascii="Times New Roman" w:hAnsi="Times New Roman"/>
          <w:sz w:val="21"/>
          <w:szCs w:val="21"/>
        </w:rPr>
        <w:t xml:space="preserve"> = </w:t>
      </w:r>
      <w:r w:rsidR="005C2C8D" w:rsidRPr="00D46C2E">
        <w:rPr>
          <w:rFonts w:ascii="Times New Roman" w:hAnsi="Times New Roman"/>
          <w:sz w:val="21"/>
          <w:szCs w:val="21"/>
        </w:rPr>
        <w:t>5</w:t>
      </w:r>
      <w:r w:rsidR="004C5C0F" w:rsidRPr="00D46C2E">
        <w:rPr>
          <w:rFonts w:ascii="Times New Roman" w:hAnsi="Times New Roman"/>
          <w:sz w:val="21"/>
          <w:szCs w:val="21"/>
        </w:rPr>
        <w:t>1</w:t>
      </w:r>
      <w:r w:rsidR="0016582A" w:rsidRPr="00D46C2E">
        <w:rPr>
          <w:rFonts w:ascii="Times New Roman" w:hAnsi="Times New Roman"/>
          <w:sz w:val="21"/>
          <w:szCs w:val="21"/>
        </w:rPr>
        <w:t>.</w:t>
      </w:r>
      <w:r w:rsidR="005C2C8D" w:rsidRPr="00D46C2E">
        <w:rPr>
          <w:rFonts w:ascii="Times New Roman" w:hAnsi="Times New Roman"/>
          <w:sz w:val="21"/>
          <w:szCs w:val="21"/>
        </w:rPr>
        <w:t>6225</w:t>
      </w:r>
      <w:r w:rsidR="0016582A" w:rsidRPr="00D46C2E">
        <w:rPr>
          <w:rFonts w:ascii="Times New Roman" w:hAnsi="Times New Roman"/>
          <w:sz w:val="21"/>
          <w:szCs w:val="21"/>
        </w:rPr>
        <w:t>(</w:t>
      </w:r>
      <w:r w:rsidR="005C2C8D" w:rsidRPr="00D46C2E">
        <w:rPr>
          <w:rFonts w:ascii="Times New Roman" w:hAnsi="Times New Roman"/>
          <w:sz w:val="21"/>
          <w:szCs w:val="21"/>
        </w:rPr>
        <w:t>5</w:t>
      </w:r>
      <w:r w:rsidR="00F42BCE" w:rsidRPr="00D46C2E">
        <w:rPr>
          <w:rFonts w:ascii="Times New Roman" w:hAnsi="Times New Roman"/>
          <w:sz w:val="21"/>
          <w:szCs w:val="21"/>
        </w:rPr>
        <w:t>)</w:t>
      </w:r>
      <w:r w:rsidRPr="00D46C2E">
        <w:rPr>
          <w:rFonts w:ascii="Times New Roman" w:hAnsi="Times New Roman"/>
          <w:sz w:val="21"/>
          <w:szCs w:val="21"/>
        </w:rPr>
        <w:t xml:space="preserve"> Å</w:t>
      </w:r>
      <w:r w:rsidRPr="00D46C2E">
        <w:rPr>
          <w:rFonts w:ascii="Times New Roman" w:hAnsi="Times New Roman"/>
          <w:sz w:val="21"/>
          <w:szCs w:val="24"/>
        </w:rPr>
        <w:tab/>
      </w:r>
      <w:r w:rsidR="004633C6" w:rsidRPr="00D46C2E">
        <w:rPr>
          <w:rFonts w:ascii="Times New Roman" w:hAnsi="Times New Roman"/>
          <w:i/>
          <w:sz w:val="21"/>
          <w:szCs w:val="24"/>
        </w:rPr>
        <w:sym w:font="Symbol" w:char="F067"/>
      </w:r>
      <w:r w:rsidRPr="00D46C2E">
        <w:rPr>
          <w:rFonts w:ascii="Times New Roman" w:hAnsi="Times New Roman"/>
          <w:sz w:val="21"/>
          <w:szCs w:val="21"/>
        </w:rPr>
        <w:t xml:space="preserve"> = </w:t>
      </w:r>
      <w:r w:rsidR="0014055C" w:rsidRPr="00D46C2E">
        <w:rPr>
          <w:rFonts w:ascii="Times New Roman" w:hAnsi="Times New Roman"/>
          <w:sz w:val="21"/>
          <w:szCs w:val="21"/>
        </w:rPr>
        <w:t>90</w:t>
      </w:r>
      <w:r w:rsidRPr="00D46C2E">
        <w:rPr>
          <w:rFonts w:ascii="Times New Roman" w:hAnsi="Times New Roman"/>
          <w:sz w:val="21"/>
          <w:szCs w:val="21"/>
        </w:rPr>
        <w:t xml:space="preserve">° </w:t>
      </w:r>
    </w:p>
    <w:p w14:paraId="6CC2918A" w14:textId="64B25BF0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Volume</w:t>
      </w:r>
      <w:r w:rsidRPr="00D46C2E">
        <w:rPr>
          <w:rFonts w:ascii="Times New Roman" w:hAnsi="Times New Roman"/>
          <w:sz w:val="21"/>
          <w:szCs w:val="24"/>
        </w:rPr>
        <w:tab/>
      </w:r>
      <w:r w:rsidR="005C2C8D" w:rsidRPr="00D46C2E">
        <w:rPr>
          <w:rFonts w:ascii="Times New Roman" w:hAnsi="Times New Roman"/>
          <w:sz w:val="21"/>
          <w:szCs w:val="21"/>
        </w:rPr>
        <w:t>35</w:t>
      </w:r>
      <w:r w:rsidR="005E60CF" w:rsidRPr="00D46C2E">
        <w:rPr>
          <w:rFonts w:ascii="Times New Roman" w:hAnsi="Times New Roman"/>
          <w:sz w:val="21"/>
          <w:szCs w:val="21"/>
        </w:rPr>
        <w:t>998.0</w:t>
      </w:r>
      <w:r w:rsidR="0016582A" w:rsidRPr="00D46C2E">
        <w:rPr>
          <w:rFonts w:ascii="Times New Roman" w:hAnsi="Times New Roman"/>
          <w:sz w:val="21"/>
          <w:szCs w:val="21"/>
        </w:rPr>
        <w:t>(</w:t>
      </w:r>
      <w:r w:rsidR="005E60CF" w:rsidRPr="00D46C2E">
        <w:rPr>
          <w:rFonts w:ascii="Times New Roman" w:hAnsi="Times New Roman"/>
          <w:sz w:val="21"/>
          <w:szCs w:val="21"/>
        </w:rPr>
        <w:t>5</w:t>
      </w:r>
      <w:r w:rsidR="0016582A" w:rsidRPr="00D46C2E">
        <w:rPr>
          <w:rFonts w:ascii="Times New Roman" w:hAnsi="Times New Roman"/>
          <w:sz w:val="21"/>
          <w:szCs w:val="21"/>
        </w:rPr>
        <w:t>)</w:t>
      </w:r>
      <w:r w:rsidRPr="00D46C2E">
        <w:rPr>
          <w:rFonts w:ascii="Times New Roman" w:hAnsi="Times New Roman"/>
          <w:sz w:val="21"/>
          <w:szCs w:val="21"/>
        </w:rPr>
        <w:t xml:space="preserve"> Å</w:t>
      </w:r>
      <w:r w:rsidRPr="00D46C2E">
        <w:rPr>
          <w:rFonts w:ascii="Times New Roman" w:hAnsi="Times New Roman"/>
          <w:sz w:val="21"/>
          <w:szCs w:val="21"/>
          <w:vertAlign w:val="superscript"/>
        </w:rPr>
        <w:t>3</w:t>
      </w:r>
      <w:r w:rsidRPr="00D46C2E">
        <w:rPr>
          <w:rFonts w:ascii="Times New Roman" w:hAnsi="Times New Roman"/>
          <w:sz w:val="21"/>
          <w:szCs w:val="21"/>
        </w:rPr>
        <w:t xml:space="preserve">  </w:t>
      </w:r>
    </w:p>
    <w:p w14:paraId="6CC2918B" w14:textId="1F76ECDB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i/>
          <w:iCs/>
          <w:sz w:val="21"/>
          <w:szCs w:val="21"/>
        </w:rPr>
        <w:t>Z</w:t>
      </w:r>
      <w:r w:rsidR="0014055C" w:rsidRPr="00D46C2E">
        <w:rPr>
          <w:rFonts w:ascii="Times New Roman" w:hAnsi="Times New Roman"/>
          <w:sz w:val="21"/>
          <w:szCs w:val="24"/>
        </w:rPr>
        <w:tab/>
      </w:r>
      <w:r w:rsidR="00E814CF" w:rsidRPr="00D46C2E">
        <w:rPr>
          <w:rFonts w:ascii="Times New Roman" w:hAnsi="Times New Roman"/>
          <w:sz w:val="21"/>
          <w:szCs w:val="21"/>
        </w:rPr>
        <w:t>8</w:t>
      </w:r>
    </w:p>
    <w:p w14:paraId="6CC2918C" w14:textId="1638DDB7" w:rsidR="00A80DF8" w:rsidRPr="00D46C2E" w:rsidRDefault="00F42BCE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Density (calculated)</w:t>
      </w:r>
      <w:r w:rsidRPr="00D46C2E">
        <w:rPr>
          <w:rFonts w:ascii="Times New Roman" w:hAnsi="Times New Roman"/>
          <w:sz w:val="21"/>
          <w:szCs w:val="24"/>
        </w:rPr>
        <w:tab/>
      </w:r>
      <w:r w:rsidR="00F8224C" w:rsidRPr="00D46C2E">
        <w:rPr>
          <w:rFonts w:ascii="Times New Roman" w:hAnsi="Times New Roman"/>
          <w:sz w:val="21"/>
          <w:szCs w:val="21"/>
        </w:rPr>
        <w:t xml:space="preserve">2.357 </w:t>
      </w:r>
      <w:r w:rsidR="00A80DF8" w:rsidRPr="00D46C2E">
        <w:rPr>
          <w:rFonts w:ascii="Times New Roman" w:hAnsi="Times New Roman"/>
          <w:sz w:val="21"/>
          <w:szCs w:val="21"/>
        </w:rPr>
        <w:t>Mg/m</w:t>
      </w:r>
      <w:r w:rsidR="00A80DF8" w:rsidRPr="00D46C2E">
        <w:rPr>
          <w:rFonts w:ascii="Times New Roman" w:hAnsi="Times New Roman"/>
          <w:sz w:val="21"/>
          <w:szCs w:val="21"/>
          <w:vertAlign w:val="superscript"/>
        </w:rPr>
        <w:t>3</w:t>
      </w:r>
      <w:r w:rsidR="00A80DF8" w:rsidRPr="00D46C2E">
        <w:rPr>
          <w:rFonts w:ascii="Times New Roman" w:hAnsi="Times New Roman"/>
          <w:sz w:val="21"/>
          <w:szCs w:val="21"/>
        </w:rPr>
        <w:t xml:space="preserve">  </w:t>
      </w:r>
    </w:p>
    <w:p w14:paraId="6CC2918D" w14:textId="341B2A32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Absorption coefficient</w:t>
      </w:r>
      <w:r w:rsidRPr="00D46C2E">
        <w:rPr>
          <w:rFonts w:ascii="Times New Roman" w:hAnsi="Times New Roman"/>
          <w:sz w:val="21"/>
          <w:szCs w:val="24"/>
        </w:rPr>
        <w:tab/>
      </w:r>
      <w:r w:rsidR="00C92D1A" w:rsidRPr="00D46C2E">
        <w:rPr>
          <w:rFonts w:ascii="Times New Roman" w:hAnsi="Times New Roman"/>
          <w:sz w:val="21"/>
          <w:szCs w:val="21"/>
        </w:rPr>
        <w:t>25.991</w:t>
      </w:r>
      <w:r w:rsidRPr="00D46C2E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D46C2E">
        <w:rPr>
          <w:rFonts w:ascii="Times New Roman" w:hAnsi="Times New Roman"/>
          <w:sz w:val="21"/>
          <w:szCs w:val="21"/>
        </w:rPr>
        <w:t>mm</w:t>
      </w:r>
      <w:r w:rsidRPr="00D46C2E">
        <w:rPr>
          <w:rFonts w:ascii="Times New Roman" w:hAnsi="Times New Roman"/>
          <w:sz w:val="21"/>
          <w:szCs w:val="21"/>
          <w:vertAlign w:val="superscript"/>
        </w:rPr>
        <w:t>-1</w:t>
      </w:r>
      <w:proofErr w:type="gramEnd"/>
      <w:r w:rsidRPr="00D46C2E">
        <w:rPr>
          <w:rFonts w:ascii="Times New Roman" w:hAnsi="Times New Roman"/>
          <w:sz w:val="21"/>
          <w:szCs w:val="21"/>
        </w:rPr>
        <w:t xml:space="preserve">  </w:t>
      </w:r>
    </w:p>
    <w:p w14:paraId="6CC2918E" w14:textId="39717932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proofErr w:type="gramStart"/>
      <w:r w:rsidRPr="00D46C2E">
        <w:rPr>
          <w:rFonts w:ascii="Times New Roman" w:hAnsi="Times New Roman"/>
          <w:i/>
          <w:iCs/>
          <w:sz w:val="21"/>
          <w:szCs w:val="21"/>
        </w:rPr>
        <w:t>F</w:t>
      </w:r>
      <w:r w:rsidR="00F42BCE" w:rsidRPr="00D46C2E">
        <w:rPr>
          <w:rFonts w:ascii="Times New Roman" w:hAnsi="Times New Roman"/>
          <w:sz w:val="21"/>
          <w:szCs w:val="21"/>
        </w:rPr>
        <w:t>(</w:t>
      </w:r>
      <w:proofErr w:type="gramEnd"/>
      <w:r w:rsidR="00F42BCE" w:rsidRPr="00D46C2E">
        <w:rPr>
          <w:rFonts w:ascii="Times New Roman" w:hAnsi="Times New Roman"/>
          <w:sz w:val="21"/>
          <w:szCs w:val="21"/>
        </w:rPr>
        <w:t>000)</w:t>
      </w:r>
      <w:r w:rsidR="00F42BCE" w:rsidRPr="00D46C2E">
        <w:rPr>
          <w:rFonts w:ascii="Times New Roman" w:hAnsi="Times New Roman"/>
          <w:sz w:val="21"/>
          <w:szCs w:val="24"/>
        </w:rPr>
        <w:tab/>
      </w:r>
      <w:r w:rsidR="00A26603" w:rsidRPr="00D46C2E">
        <w:rPr>
          <w:rFonts w:ascii="Times New Roman" w:hAnsi="Times New Roman"/>
          <w:sz w:val="21"/>
          <w:szCs w:val="21"/>
        </w:rPr>
        <w:t>23504</w:t>
      </w:r>
    </w:p>
    <w:p w14:paraId="6CC29190" w14:textId="6F622A65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 xml:space="preserve">Theta range </w:t>
      </w:r>
      <w:r w:rsidR="00D97271" w:rsidRPr="00D46C2E">
        <w:rPr>
          <w:rFonts w:ascii="Times New Roman" w:hAnsi="Times New Roman"/>
          <w:sz w:val="21"/>
          <w:szCs w:val="21"/>
        </w:rPr>
        <w:t>for data collection</w:t>
      </w:r>
      <w:r w:rsidR="00D97271" w:rsidRPr="00D46C2E">
        <w:rPr>
          <w:rFonts w:ascii="Times New Roman" w:hAnsi="Times New Roman"/>
          <w:sz w:val="21"/>
          <w:szCs w:val="24"/>
        </w:rPr>
        <w:tab/>
      </w:r>
      <w:r w:rsidR="00366808" w:rsidRPr="00D46C2E">
        <w:rPr>
          <w:rFonts w:ascii="Times New Roman" w:hAnsi="Times New Roman"/>
          <w:sz w:val="21"/>
          <w:szCs w:val="21"/>
        </w:rPr>
        <w:t>2.440</w:t>
      </w:r>
      <w:r w:rsidRPr="00D46C2E">
        <w:rPr>
          <w:rFonts w:ascii="Times New Roman" w:hAnsi="Times New Roman"/>
          <w:sz w:val="21"/>
          <w:szCs w:val="21"/>
        </w:rPr>
        <w:t xml:space="preserve"> to </w:t>
      </w:r>
      <w:r w:rsidR="00366808" w:rsidRPr="00D46C2E">
        <w:rPr>
          <w:rFonts w:ascii="Times New Roman" w:hAnsi="Times New Roman"/>
          <w:sz w:val="21"/>
          <w:szCs w:val="21"/>
        </w:rPr>
        <w:t>51.645</w:t>
      </w:r>
      <w:r w:rsidRPr="00D46C2E">
        <w:rPr>
          <w:rFonts w:ascii="Times New Roman" w:hAnsi="Times New Roman"/>
          <w:sz w:val="21"/>
          <w:szCs w:val="21"/>
        </w:rPr>
        <w:t xml:space="preserve">° </w:t>
      </w:r>
    </w:p>
    <w:p w14:paraId="6CC29191" w14:textId="7C94EB77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Index ranges</w:t>
      </w:r>
      <w:r w:rsidRPr="00D46C2E">
        <w:rPr>
          <w:rFonts w:ascii="Times New Roman" w:hAnsi="Times New Roman"/>
          <w:sz w:val="21"/>
          <w:szCs w:val="24"/>
        </w:rPr>
        <w:tab/>
      </w:r>
      <w:r w:rsidR="0078780F" w:rsidRPr="00D46C2E">
        <w:rPr>
          <w:rFonts w:ascii="Times New Roman" w:hAnsi="Times New Roman"/>
          <w:sz w:val="21"/>
          <w:szCs w:val="21"/>
        </w:rPr>
        <w:t>−</w:t>
      </w:r>
      <w:r w:rsidR="00472DBA" w:rsidRPr="00D46C2E">
        <w:rPr>
          <w:rFonts w:ascii="Times New Roman" w:hAnsi="Times New Roman"/>
          <w:sz w:val="21"/>
          <w:szCs w:val="21"/>
        </w:rPr>
        <w:t>18</w:t>
      </w:r>
      <w:r w:rsidRPr="00D46C2E">
        <w:rPr>
          <w:rFonts w:ascii="Times New Roman" w:hAnsi="Times New Roman"/>
          <w:sz w:val="21"/>
          <w:szCs w:val="21"/>
        </w:rPr>
        <w:t xml:space="preserve"> ≤ h ≤ </w:t>
      </w:r>
      <w:r w:rsidR="00472DBA" w:rsidRPr="00D46C2E">
        <w:rPr>
          <w:rFonts w:ascii="Times New Roman" w:hAnsi="Times New Roman"/>
          <w:sz w:val="21"/>
          <w:szCs w:val="21"/>
        </w:rPr>
        <w:t>32</w:t>
      </w:r>
      <w:r w:rsidRPr="00D46C2E">
        <w:rPr>
          <w:rFonts w:ascii="Times New Roman" w:hAnsi="Times New Roman"/>
          <w:sz w:val="21"/>
          <w:szCs w:val="21"/>
        </w:rPr>
        <w:t xml:space="preserve">, </w:t>
      </w:r>
      <w:r w:rsidR="0078780F" w:rsidRPr="00D46C2E">
        <w:rPr>
          <w:rFonts w:ascii="Times New Roman" w:hAnsi="Times New Roman"/>
          <w:sz w:val="21"/>
          <w:szCs w:val="21"/>
        </w:rPr>
        <w:t>−</w:t>
      </w:r>
      <w:r w:rsidR="00D846FF" w:rsidRPr="00D46C2E">
        <w:rPr>
          <w:rFonts w:ascii="Times New Roman" w:hAnsi="Times New Roman"/>
          <w:sz w:val="21"/>
          <w:szCs w:val="21"/>
        </w:rPr>
        <w:t>2</w:t>
      </w:r>
      <w:r w:rsidR="00472DBA" w:rsidRPr="00D46C2E">
        <w:rPr>
          <w:rFonts w:ascii="Times New Roman" w:hAnsi="Times New Roman"/>
          <w:sz w:val="21"/>
          <w:szCs w:val="21"/>
        </w:rPr>
        <w:t>2</w:t>
      </w:r>
      <w:r w:rsidRPr="00D46C2E">
        <w:rPr>
          <w:rFonts w:ascii="Times New Roman" w:hAnsi="Times New Roman"/>
          <w:sz w:val="21"/>
          <w:szCs w:val="21"/>
        </w:rPr>
        <w:t xml:space="preserve"> ≤ k ≤ </w:t>
      </w:r>
      <w:r w:rsidR="00472DBA" w:rsidRPr="00D46C2E">
        <w:rPr>
          <w:rFonts w:ascii="Times New Roman" w:hAnsi="Times New Roman"/>
          <w:sz w:val="21"/>
          <w:szCs w:val="21"/>
        </w:rPr>
        <w:t>20</w:t>
      </w:r>
      <w:r w:rsidRPr="00D46C2E">
        <w:rPr>
          <w:rFonts w:ascii="Times New Roman" w:hAnsi="Times New Roman"/>
          <w:sz w:val="21"/>
          <w:szCs w:val="21"/>
        </w:rPr>
        <w:t xml:space="preserve">, </w:t>
      </w:r>
      <w:r w:rsidR="0078780F" w:rsidRPr="00D46C2E">
        <w:rPr>
          <w:rFonts w:ascii="Times New Roman" w:hAnsi="Times New Roman"/>
          <w:sz w:val="21"/>
          <w:szCs w:val="21"/>
        </w:rPr>
        <w:t>−</w:t>
      </w:r>
      <w:r w:rsidR="00472DBA" w:rsidRPr="00D46C2E">
        <w:rPr>
          <w:rFonts w:ascii="Times New Roman" w:hAnsi="Times New Roman"/>
          <w:sz w:val="21"/>
          <w:szCs w:val="21"/>
        </w:rPr>
        <w:t>52</w:t>
      </w:r>
      <w:r w:rsidRPr="00D46C2E">
        <w:rPr>
          <w:rFonts w:ascii="Times New Roman" w:hAnsi="Times New Roman"/>
          <w:sz w:val="21"/>
          <w:szCs w:val="21"/>
        </w:rPr>
        <w:t xml:space="preserve"> ≤ l ≤ </w:t>
      </w:r>
      <w:r w:rsidR="00472DBA" w:rsidRPr="00D46C2E">
        <w:rPr>
          <w:rFonts w:ascii="Times New Roman" w:hAnsi="Times New Roman"/>
          <w:sz w:val="21"/>
          <w:szCs w:val="21"/>
        </w:rPr>
        <w:t>45</w:t>
      </w:r>
      <w:r w:rsidRPr="00D46C2E">
        <w:rPr>
          <w:rFonts w:ascii="Times New Roman" w:hAnsi="Times New Roman"/>
          <w:sz w:val="21"/>
          <w:szCs w:val="21"/>
        </w:rPr>
        <w:t xml:space="preserve"> </w:t>
      </w:r>
    </w:p>
    <w:p w14:paraId="6CC29192" w14:textId="43B53CEE" w:rsidR="00A80DF8" w:rsidRPr="00D46C2E" w:rsidRDefault="00D97271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Reflections collected</w:t>
      </w:r>
      <w:r w:rsidRPr="00D46C2E">
        <w:rPr>
          <w:rFonts w:ascii="Times New Roman" w:hAnsi="Times New Roman"/>
          <w:sz w:val="21"/>
          <w:szCs w:val="24"/>
        </w:rPr>
        <w:tab/>
      </w:r>
      <w:r w:rsidR="00F73834" w:rsidRPr="00D46C2E">
        <w:rPr>
          <w:rFonts w:ascii="Times New Roman" w:hAnsi="Times New Roman"/>
          <w:sz w:val="21"/>
          <w:szCs w:val="21"/>
        </w:rPr>
        <w:t>36069</w:t>
      </w:r>
    </w:p>
    <w:p w14:paraId="6CC29193" w14:textId="5CB0D818" w:rsidR="00A80DF8" w:rsidRPr="00D46C2E" w:rsidRDefault="00F42BCE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Independent reflections</w:t>
      </w:r>
      <w:r w:rsidRPr="00D46C2E">
        <w:rPr>
          <w:rFonts w:ascii="Times New Roman" w:hAnsi="Times New Roman"/>
          <w:sz w:val="21"/>
          <w:szCs w:val="24"/>
        </w:rPr>
        <w:tab/>
      </w:r>
      <w:r w:rsidR="000C616C" w:rsidRPr="00D46C2E">
        <w:rPr>
          <w:rFonts w:ascii="Times New Roman" w:hAnsi="Times New Roman"/>
          <w:sz w:val="21"/>
          <w:szCs w:val="21"/>
        </w:rPr>
        <w:t>16676</w:t>
      </w:r>
      <w:r w:rsidR="00A80DF8" w:rsidRPr="00D46C2E">
        <w:rPr>
          <w:rFonts w:ascii="Times New Roman" w:hAnsi="Times New Roman"/>
          <w:sz w:val="21"/>
          <w:szCs w:val="21"/>
        </w:rPr>
        <w:t xml:space="preserve"> [</w:t>
      </w:r>
      <w:r w:rsidR="00A80DF8" w:rsidRPr="00D46C2E">
        <w:rPr>
          <w:rFonts w:ascii="Times New Roman" w:hAnsi="Times New Roman"/>
          <w:i/>
          <w:iCs/>
          <w:sz w:val="21"/>
          <w:szCs w:val="21"/>
        </w:rPr>
        <w:t>R</w:t>
      </w:r>
      <w:r w:rsidR="00D97271" w:rsidRPr="00D46C2E">
        <w:rPr>
          <w:rFonts w:ascii="Times New Roman" w:hAnsi="Times New Roman"/>
          <w:sz w:val="21"/>
          <w:szCs w:val="21"/>
        </w:rPr>
        <w:t>(int) = 0.0</w:t>
      </w:r>
      <w:r w:rsidR="0039748B" w:rsidRPr="00D46C2E">
        <w:rPr>
          <w:rFonts w:ascii="Times New Roman" w:hAnsi="Times New Roman"/>
          <w:sz w:val="21"/>
          <w:szCs w:val="21"/>
        </w:rPr>
        <w:t>271</w:t>
      </w:r>
      <w:r w:rsidR="00A80DF8" w:rsidRPr="00D46C2E">
        <w:rPr>
          <w:rFonts w:ascii="Times New Roman" w:hAnsi="Times New Roman"/>
          <w:sz w:val="21"/>
          <w:szCs w:val="21"/>
        </w:rPr>
        <w:t xml:space="preserve">] </w:t>
      </w:r>
    </w:p>
    <w:p w14:paraId="6CC29195" w14:textId="140CA395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 xml:space="preserve">Completeness to theta = </w:t>
      </w:r>
      <w:r w:rsidR="00D846FF" w:rsidRPr="00D46C2E">
        <w:rPr>
          <w:rFonts w:ascii="Times New Roman" w:hAnsi="Times New Roman"/>
          <w:sz w:val="21"/>
          <w:szCs w:val="21"/>
        </w:rPr>
        <w:t>5</w:t>
      </w:r>
      <w:r w:rsidR="009E5A09" w:rsidRPr="00D46C2E">
        <w:rPr>
          <w:rFonts w:ascii="Times New Roman" w:hAnsi="Times New Roman"/>
          <w:sz w:val="21"/>
          <w:szCs w:val="21"/>
        </w:rPr>
        <w:t>0.38</w:t>
      </w:r>
      <w:r w:rsidRPr="00D46C2E">
        <w:rPr>
          <w:rFonts w:ascii="Times New Roman" w:hAnsi="Times New Roman"/>
          <w:sz w:val="21"/>
          <w:szCs w:val="21"/>
        </w:rPr>
        <w:t>°</w:t>
      </w:r>
      <w:r w:rsidRPr="00D46C2E">
        <w:rPr>
          <w:rFonts w:ascii="Times New Roman" w:hAnsi="Times New Roman"/>
          <w:sz w:val="21"/>
          <w:szCs w:val="24"/>
        </w:rPr>
        <w:tab/>
      </w:r>
      <w:r w:rsidR="009E5A09" w:rsidRPr="00D46C2E">
        <w:rPr>
          <w:rFonts w:ascii="Times New Roman" w:hAnsi="Times New Roman"/>
          <w:sz w:val="21"/>
          <w:szCs w:val="24"/>
        </w:rPr>
        <w:t>85.34</w:t>
      </w:r>
      <w:r w:rsidRPr="00D46C2E">
        <w:rPr>
          <w:rFonts w:ascii="Times New Roman" w:hAnsi="Times New Roman"/>
          <w:sz w:val="21"/>
          <w:szCs w:val="21"/>
        </w:rPr>
        <w:t xml:space="preserve"> % </w:t>
      </w:r>
    </w:p>
    <w:p w14:paraId="6CC29196" w14:textId="1035319D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Absorption correction</w:t>
      </w:r>
      <w:r w:rsidRPr="00D46C2E">
        <w:rPr>
          <w:rFonts w:ascii="Times New Roman" w:hAnsi="Times New Roman"/>
          <w:sz w:val="21"/>
          <w:szCs w:val="24"/>
        </w:rPr>
        <w:tab/>
      </w:r>
      <w:proofErr w:type="gramStart"/>
      <w:r w:rsidR="0025017B" w:rsidRPr="00D46C2E">
        <w:rPr>
          <w:rFonts w:ascii="Times New Roman" w:hAnsi="Times New Roman"/>
          <w:sz w:val="21"/>
          <w:szCs w:val="21"/>
        </w:rPr>
        <w:t>Multi-scan</w:t>
      </w:r>
      <w:proofErr w:type="gramEnd"/>
    </w:p>
    <w:p w14:paraId="6CC29197" w14:textId="47AF90F4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Max. and min. transmission</w:t>
      </w:r>
      <w:r w:rsidRPr="00D46C2E">
        <w:rPr>
          <w:rFonts w:ascii="Times New Roman" w:hAnsi="Times New Roman"/>
          <w:sz w:val="21"/>
          <w:szCs w:val="24"/>
        </w:rPr>
        <w:tab/>
      </w:r>
      <w:r w:rsidR="00E7502F" w:rsidRPr="00D46C2E">
        <w:rPr>
          <w:rFonts w:ascii="Times New Roman" w:hAnsi="Times New Roman"/>
          <w:sz w:val="21"/>
          <w:szCs w:val="24"/>
        </w:rPr>
        <w:t>1.00000</w:t>
      </w:r>
      <w:r w:rsidR="00F42BCE" w:rsidRPr="00D46C2E">
        <w:rPr>
          <w:rFonts w:ascii="Times New Roman" w:hAnsi="Times New Roman"/>
          <w:sz w:val="21"/>
          <w:szCs w:val="21"/>
        </w:rPr>
        <w:t xml:space="preserve"> and 0.</w:t>
      </w:r>
      <w:r w:rsidR="00E7502F" w:rsidRPr="00D46C2E">
        <w:rPr>
          <w:rFonts w:ascii="Times New Roman" w:hAnsi="Times New Roman"/>
          <w:sz w:val="21"/>
          <w:szCs w:val="21"/>
        </w:rPr>
        <w:t>27419</w:t>
      </w:r>
    </w:p>
    <w:p w14:paraId="6CC29198" w14:textId="77777777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Refinement method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 xml:space="preserve">Full-matrix least-squares on </w:t>
      </w:r>
      <w:r w:rsidRPr="00D46C2E">
        <w:rPr>
          <w:rFonts w:ascii="Times New Roman" w:hAnsi="Times New Roman"/>
          <w:i/>
          <w:iCs/>
          <w:sz w:val="21"/>
          <w:szCs w:val="21"/>
        </w:rPr>
        <w:t>F</w:t>
      </w:r>
      <w:r w:rsidRPr="00D46C2E">
        <w:rPr>
          <w:rFonts w:ascii="Times New Roman" w:hAnsi="Times New Roman"/>
          <w:sz w:val="21"/>
          <w:szCs w:val="21"/>
          <w:vertAlign w:val="superscript"/>
        </w:rPr>
        <w:t>2</w:t>
      </w:r>
      <w:r w:rsidRPr="00D46C2E">
        <w:rPr>
          <w:rFonts w:ascii="Times New Roman" w:hAnsi="Times New Roman"/>
          <w:sz w:val="21"/>
          <w:szCs w:val="21"/>
        </w:rPr>
        <w:t xml:space="preserve">  </w:t>
      </w:r>
    </w:p>
    <w:p w14:paraId="6CC29199" w14:textId="4849782A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D</w:t>
      </w:r>
      <w:r w:rsidR="00D97271" w:rsidRPr="00D46C2E">
        <w:rPr>
          <w:rFonts w:ascii="Times New Roman" w:hAnsi="Times New Roman"/>
          <w:sz w:val="21"/>
          <w:szCs w:val="21"/>
        </w:rPr>
        <w:t>ata / restraints / parameters</w:t>
      </w:r>
      <w:r w:rsidR="00D97271" w:rsidRPr="00D46C2E">
        <w:rPr>
          <w:rFonts w:ascii="Times New Roman" w:hAnsi="Times New Roman"/>
          <w:sz w:val="21"/>
          <w:szCs w:val="24"/>
        </w:rPr>
        <w:tab/>
      </w:r>
      <w:r w:rsidR="006B7FCA" w:rsidRPr="00D46C2E">
        <w:rPr>
          <w:rFonts w:ascii="Times New Roman" w:hAnsi="Times New Roman"/>
          <w:sz w:val="21"/>
          <w:szCs w:val="21"/>
        </w:rPr>
        <w:t>16676</w:t>
      </w:r>
      <w:r w:rsidR="00F42BCE" w:rsidRPr="00D46C2E">
        <w:rPr>
          <w:rFonts w:ascii="Times New Roman" w:hAnsi="Times New Roman"/>
          <w:sz w:val="21"/>
          <w:szCs w:val="21"/>
        </w:rPr>
        <w:t xml:space="preserve"> / </w:t>
      </w:r>
      <w:r w:rsidR="00CC165E" w:rsidRPr="00D46C2E">
        <w:rPr>
          <w:rFonts w:ascii="Times New Roman" w:hAnsi="Times New Roman"/>
          <w:sz w:val="21"/>
          <w:szCs w:val="21"/>
        </w:rPr>
        <w:t>408</w:t>
      </w:r>
      <w:r w:rsidR="00F42BCE" w:rsidRPr="00D46C2E">
        <w:rPr>
          <w:rFonts w:ascii="Times New Roman" w:hAnsi="Times New Roman"/>
          <w:sz w:val="21"/>
          <w:szCs w:val="21"/>
        </w:rPr>
        <w:t xml:space="preserve"> / </w:t>
      </w:r>
      <w:r w:rsidR="00CC165E" w:rsidRPr="00D46C2E">
        <w:rPr>
          <w:rFonts w:ascii="Times New Roman" w:hAnsi="Times New Roman"/>
          <w:sz w:val="21"/>
          <w:szCs w:val="21"/>
        </w:rPr>
        <w:t>1826</w:t>
      </w:r>
    </w:p>
    <w:p w14:paraId="6CC2919A" w14:textId="7DB0DD31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 xml:space="preserve">Goodness-of-fit on </w:t>
      </w:r>
      <w:r w:rsidRPr="00D46C2E">
        <w:rPr>
          <w:rFonts w:ascii="Times New Roman" w:hAnsi="Times New Roman"/>
          <w:i/>
          <w:iCs/>
          <w:sz w:val="21"/>
          <w:szCs w:val="21"/>
        </w:rPr>
        <w:t>F</w:t>
      </w:r>
      <w:r w:rsidRPr="00D46C2E">
        <w:rPr>
          <w:rFonts w:ascii="Times New Roman" w:hAnsi="Times New Roman"/>
          <w:sz w:val="21"/>
          <w:szCs w:val="21"/>
          <w:vertAlign w:val="superscript"/>
        </w:rPr>
        <w:t>2</w:t>
      </w:r>
      <w:r w:rsidR="00AF2778" w:rsidRPr="00D46C2E">
        <w:rPr>
          <w:rFonts w:ascii="Times New Roman" w:hAnsi="Times New Roman"/>
          <w:sz w:val="21"/>
          <w:szCs w:val="21"/>
        </w:rPr>
        <w:t xml:space="preserve">   </w:t>
      </w:r>
      <w:r w:rsidR="00AF2778" w:rsidRPr="00D46C2E">
        <w:rPr>
          <w:rFonts w:ascii="Times New Roman" w:hAnsi="Times New Roman"/>
          <w:sz w:val="21"/>
          <w:szCs w:val="24"/>
        </w:rPr>
        <w:tab/>
      </w:r>
      <w:r w:rsidR="00D846FF" w:rsidRPr="00D46C2E">
        <w:rPr>
          <w:rFonts w:ascii="Times New Roman" w:hAnsi="Times New Roman"/>
          <w:sz w:val="21"/>
          <w:szCs w:val="21"/>
        </w:rPr>
        <w:t>1.0</w:t>
      </w:r>
      <w:r w:rsidR="005A7352" w:rsidRPr="00D46C2E">
        <w:rPr>
          <w:rFonts w:ascii="Times New Roman" w:hAnsi="Times New Roman"/>
          <w:sz w:val="21"/>
          <w:szCs w:val="21"/>
        </w:rPr>
        <w:t>85</w:t>
      </w:r>
    </w:p>
    <w:p w14:paraId="2045EC64" w14:textId="31FFAE38" w:rsidR="00EB744A" w:rsidRPr="00D46C2E" w:rsidRDefault="00EB744A" w:rsidP="00EB744A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 xml:space="preserve">Reflections with </w:t>
      </w:r>
      <w:r w:rsidRPr="00D46C2E">
        <w:rPr>
          <w:rFonts w:ascii="Times New Roman" w:hAnsi="Times New Roman"/>
          <w:i/>
          <w:iCs/>
          <w:sz w:val="21"/>
          <w:szCs w:val="21"/>
        </w:rPr>
        <w:t>I</w:t>
      </w:r>
      <w:r w:rsidRPr="00D46C2E">
        <w:rPr>
          <w:rFonts w:ascii="Times New Roman" w:hAnsi="Times New Roman"/>
          <w:sz w:val="21"/>
          <w:szCs w:val="21"/>
        </w:rPr>
        <w:t xml:space="preserve"> &gt; 2</w:t>
      </w:r>
      <w:r w:rsidRPr="00D46C2E">
        <w:rPr>
          <w:rFonts w:ascii="Symbol" w:eastAsia="Symbol" w:hAnsi="Symbol"/>
          <w:i/>
          <w:iCs/>
          <w:sz w:val="21"/>
          <w:szCs w:val="21"/>
        </w:rPr>
        <w:t></w:t>
      </w:r>
      <w:r w:rsidRPr="00D46C2E">
        <w:rPr>
          <w:rFonts w:ascii="Times New Roman" w:hAnsi="Times New Roman"/>
          <w:sz w:val="21"/>
          <w:szCs w:val="21"/>
        </w:rPr>
        <w:t>(</w:t>
      </w:r>
      <w:r w:rsidRPr="00D46C2E">
        <w:rPr>
          <w:rFonts w:ascii="Times New Roman" w:hAnsi="Times New Roman"/>
          <w:i/>
          <w:iCs/>
          <w:sz w:val="21"/>
          <w:szCs w:val="21"/>
        </w:rPr>
        <w:t>I</w:t>
      </w:r>
      <w:r w:rsidRPr="00D46C2E">
        <w:rPr>
          <w:rFonts w:ascii="Times New Roman" w:hAnsi="Times New Roman"/>
          <w:sz w:val="21"/>
          <w:szCs w:val="21"/>
        </w:rPr>
        <w:t>)</w:t>
      </w:r>
      <w:r w:rsidRPr="00D46C2E">
        <w:rPr>
          <w:rFonts w:ascii="Times New Roman" w:hAnsi="Times New Roman"/>
          <w:sz w:val="21"/>
          <w:szCs w:val="24"/>
        </w:rPr>
        <w:tab/>
      </w:r>
      <w:r w:rsidR="005A3EDC" w:rsidRPr="00D46C2E">
        <w:rPr>
          <w:rFonts w:ascii="Times New Roman" w:hAnsi="Times New Roman"/>
          <w:sz w:val="21"/>
          <w:szCs w:val="21"/>
        </w:rPr>
        <w:t>14017</w:t>
      </w:r>
    </w:p>
    <w:p w14:paraId="6CC2919B" w14:textId="691E787D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 xml:space="preserve">Final </w:t>
      </w:r>
      <w:r w:rsidRPr="00D46C2E">
        <w:rPr>
          <w:rFonts w:ascii="Times New Roman" w:hAnsi="Times New Roman"/>
          <w:i/>
          <w:iCs/>
          <w:sz w:val="21"/>
          <w:szCs w:val="21"/>
        </w:rPr>
        <w:t>R</w:t>
      </w:r>
      <w:r w:rsidRPr="00D46C2E">
        <w:rPr>
          <w:rFonts w:ascii="Times New Roman" w:hAnsi="Times New Roman"/>
          <w:sz w:val="21"/>
          <w:szCs w:val="21"/>
        </w:rPr>
        <w:t xml:space="preserve"> indices [</w:t>
      </w:r>
      <w:r w:rsidRPr="00D46C2E">
        <w:rPr>
          <w:rFonts w:ascii="Times New Roman" w:hAnsi="Times New Roman"/>
          <w:i/>
          <w:iCs/>
          <w:sz w:val="21"/>
          <w:szCs w:val="21"/>
        </w:rPr>
        <w:t>I</w:t>
      </w:r>
      <w:r w:rsidRPr="00D46C2E">
        <w:rPr>
          <w:rFonts w:ascii="Times New Roman" w:hAnsi="Times New Roman"/>
          <w:sz w:val="21"/>
          <w:szCs w:val="21"/>
        </w:rPr>
        <w:t xml:space="preserve"> &gt; 2</w:t>
      </w:r>
      <w:r w:rsidRPr="00D46C2E">
        <w:rPr>
          <w:rFonts w:ascii="Symbol" w:eastAsia="Symbol" w:hAnsi="Symbol"/>
          <w:i/>
          <w:iCs/>
          <w:sz w:val="21"/>
          <w:szCs w:val="21"/>
        </w:rPr>
        <w:t></w:t>
      </w:r>
      <w:r w:rsidRPr="00D46C2E">
        <w:rPr>
          <w:rFonts w:ascii="Times New Roman" w:hAnsi="Times New Roman"/>
          <w:sz w:val="21"/>
          <w:szCs w:val="21"/>
        </w:rPr>
        <w:t>(</w:t>
      </w:r>
      <w:r w:rsidRPr="00D46C2E">
        <w:rPr>
          <w:rFonts w:ascii="Times New Roman" w:hAnsi="Times New Roman"/>
          <w:i/>
          <w:iCs/>
          <w:sz w:val="21"/>
          <w:szCs w:val="21"/>
        </w:rPr>
        <w:t>I</w:t>
      </w:r>
      <w:r w:rsidRPr="00D46C2E">
        <w:rPr>
          <w:rFonts w:ascii="Times New Roman" w:hAnsi="Times New Roman"/>
          <w:sz w:val="21"/>
          <w:szCs w:val="21"/>
        </w:rPr>
        <w:t>)]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i/>
          <w:iCs/>
          <w:sz w:val="21"/>
          <w:szCs w:val="21"/>
        </w:rPr>
        <w:t>R</w:t>
      </w:r>
      <w:r w:rsidRPr="00D46C2E">
        <w:rPr>
          <w:rFonts w:ascii="Times New Roman" w:hAnsi="Times New Roman"/>
          <w:i/>
          <w:iCs/>
          <w:sz w:val="21"/>
          <w:szCs w:val="21"/>
          <w:vertAlign w:val="subscript"/>
        </w:rPr>
        <w:t>1</w:t>
      </w:r>
      <w:r w:rsidRPr="00D46C2E">
        <w:rPr>
          <w:rFonts w:ascii="Times New Roman" w:hAnsi="Times New Roman"/>
          <w:sz w:val="21"/>
          <w:szCs w:val="21"/>
        </w:rPr>
        <w:t xml:space="preserve"> = 0.0</w:t>
      </w:r>
      <w:r w:rsidR="002E22D9" w:rsidRPr="00D46C2E">
        <w:rPr>
          <w:rFonts w:ascii="Times New Roman" w:hAnsi="Times New Roman"/>
          <w:sz w:val="21"/>
          <w:szCs w:val="21"/>
        </w:rPr>
        <w:t>45</w:t>
      </w:r>
      <w:r w:rsidR="00D846FF" w:rsidRPr="00D46C2E">
        <w:rPr>
          <w:rFonts w:ascii="Times New Roman" w:hAnsi="Times New Roman"/>
          <w:sz w:val="21"/>
          <w:szCs w:val="21"/>
        </w:rPr>
        <w:t>7</w:t>
      </w:r>
      <w:r w:rsidRPr="00D46C2E">
        <w:rPr>
          <w:rFonts w:ascii="Times New Roman" w:hAnsi="Times New Roman"/>
          <w:sz w:val="21"/>
          <w:szCs w:val="21"/>
        </w:rPr>
        <w:t xml:space="preserve">, </w:t>
      </w:r>
      <w:r w:rsidRPr="00D46C2E">
        <w:rPr>
          <w:rFonts w:ascii="Times New Roman" w:hAnsi="Times New Roman"/>
          <w:i/>
          <w:iCs/>
          <w:sz w:val="21"/>
          <w:szCs w:val="21"/>
        </w:rPr>
        <w:t>wR</w:t>
      </w:r>
      <w:r w:rsidRPr="00D46C2E">
        <w:rPr>
          <w:rFonts w:ascii="Times New Roman" w:hAnsi="Times New Roman"/>
          <w:sz w:val="21"/>
          <w:szCs w:val="21"/>
          <w:vertAlign w:val="subscript"/>
        </w:rPr>
        <w:t>2</w:t>
      </w:r>
      <w:r w:rsidRPr="00D46C2E">
        <w:rPr>
          <w:rFonts w:ascii="Times New Roman" w:hAnsi="Times New Roman"/>
          <w:sz w:val="21"/>
          <w:szCs w:val="21"/>
        </w:rPr>
        <w:t xml:space="preserve"> = </w:t>
      </w:r>
      <w:r w:rsidR="007012E6" w:rsidRPr="00D46C2E">
        <w:rPr>
          <w:rFonts w:ascii="Times New Roman" w:hAnsi="Times New Roman"/>
          <w:sz w:val="21"/>
          <w:szCs w:val="21"/>
        </w:rPr>
        <w:t>0.1</w:t>
      </w:r>
      <w:r w:rsidR="008E0227" w:rsidRPr="00D46C2E">
        <w:rPr>
          <w:rFonts w:ascii="Times New Roman" w:hAnsi="Times New Roman"/>
          <w:sz w:val="21"/>
          <w:szCs w:val="21"/>
        </w:rPr>
        <w:t>236</w:t>
      </w:r>
    </w:p>
    <w:p w14:paraId="6CC2919C" w14:textId="05B00472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i/>
          <w:iCs/>
          <w:sz w:val="21"/>
          <w:szCs w:val="21"/>
        </w:rPr>
        <w:t>R</w:t>
      </w:r>
      <w:r w:rsidRPr="00D46C2E">
        <w:rPr>
          <w:rFonts w:ascii="Times New Roman" w:hAnsi="Times New Roman"/>
          <w:sz w:val="21"/>
          <w:szCs w:val="21"/>
        </w:rPr>
        <w:t xml:space="preserve"> indices (all data)</w:t>
      </w: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i/>
          <w:iCs/>
          <w:sz w:val="21"/>
          <w:szCs w:val="21"/>
        </w:rPr>
        <w:t>R</w:t>
      </w:r>
      <w:r w:rsidRPr="00D46C2E">
        <w:rPr>
          <w:rFonts w:ascii="Times New Roman" w:hAnsi="Times New Roman"/>
          <w:i/>
          <w:iCs/>
          <w:sz w:val="21"/>
          <w:szCs w:val="21"/>
          <w:vertAlign w:val="subscript"/>
        </w:rPr>
        <w:t>1</w:t>
      </w:r>
      <w:r w:rsidR="00AF2778" w:rsidRPr="00D46C2E">
        <w:rPr>
          <w:rFonts w:ascii="Times New Roman" w:hAnsi="Times New Roman"/>
          <w:sz w:val="21"/>
          <w:szCs w:val="21"/>
        </w:rPr>
        <w:t xml:space="preserve"> = 0.</w:t>
      </w:r>
      <w:r w:rsidR="00361EBB" w:rsidRPr="00D46C2E">
        <w:rPr>
          <w:rFonts w:ascii="Times New Roman" w:hAnsi="Times New Roman"/>
          <w:sz w:val="21"/>
          <w:szCs w:val="21"/>
        </w:rPr>
        <w:t>0556</w:t>
      </w:r>
      <w:r w:rsidRPr="00D46C2E">
        <w:rPr>
          <w:rFonts w:ascii="Times New Roman" w:hAnsi="Times New Roman"/>
          <w:sz w:val="21"/>
          <w:szCs w:val="21"/>
        </w:rPr>
        <w:t xml:space="preserve">, </w:t>
      </w:r>
      <w:r w:rsidRPr="00D46C2E">
        <w:rPr>
          <w:rFonts w:ascii="Times New Roman" w:hAnsi="Times New Roman"/>
          <w:i/>
          <w:iCs/>
          <w:sz w:val="21"/>
          <w:szCs w:val="21"/>
        </w:rPr>
        <w:t>wR</w:t>
      </w:r>
      <w:r w:rsidRPr="00D46C2E">
        <w:rPr>
          <w:rFonts w:ascii="Times New Roman" w:hAnsi="Times New Roman"/>
          <w:sz w:val="21"/>
          <w:szCs w:val="21"/>
          <w:vertAlign w:val="subscript"/>
        </w:rPr>
        <w:t>2</w:t>
      </w:r>
      <w:r w:rsidRPr="00D46C2E">
        <w:rPr>
          <w:rFonts w:ascii="Times New Roman" w:hAnsi="Times New Roman"/>
          <w:sz w:val="21"/>
          <w:szCs w:val="21"/>
        </w:rPr>
        <w:t xml:space="preserve"> = </w:t>
      </w:r>
      <w:r w:rsidR="007012E6" w:rsidRPr="00D46C2E">
        <w:rPr>
          <w:rFonts w:ascii="Times New Roman" w:hAnsi="Times New Roman"/>
          <w:sz w:val="21"/>
          <w:szCs w:val="21"/>
        </w:rPr>
        <w:t>0.</w:t>
      </w:r>
      <w:r w:rsidR="00D846FF" w:rsidRPr="00D46C2E">
        <w:rPr>
          <w:rFonts w:ascii="Times New Roman" w:hAnsi="Times New Roman"/>
          <w:sz w:val="21"/>
          <w:szCs w:val="21"/>
        </w:rPr>
        <w:t>1</w:t>
      </w:r>
      <w:r w:rsidR="008E0227" w:rsidRPr="00D46C2E">
        <w:rPr>
          <w:rFonts w:ascii="Times New Roman" w:hAnsi="Times New Roman"/>
          <w:sz w:val="21"/>
          <w:szCs w:val="21"/>
        </w:rPr>
        <w:t>291</w:t>
      </w:r>
    </w:p>
    <w:p w14:paraId="6CC2919D" w14:textId="7D2E0428" w:rsidR="00A80DF8" w:rsidRPr="00D46C2E" w:rsidRDefault="00A80DF8" w:rsidP="00A81A62">
      <w:pPr>
        <w:pStyle w:val="TESupportingInformation"/>
        <w:tabs>
          <w:tab w:val="left" w:pos="993"/>
          <w:tab w:val="left" w:pos="4395"/>
        </w:tabs>
        <w:spacing w:before="0" w:after="0" w:line="360" w:lineRule="exact"/>
        <w:ind w:firstLineChars="89"/>
        <w:rPr>
          <w:rFonts w:ascii="Times New Roman" w:hAnsi="Times New Roman"/>
          <w:sz w:val="21"/>
          <w:szCs w:val="24"/>
        </w:rPr>
      </w:pPr>
      <w:r w:rsidRPr="00D46C2E">
        <w:rPr>
          <w:rFonts w:ascii="Times New Roman" w:hAnsi="Times New Roman"/>
          <w:sz w:val="21"/>
          <w:szCs w:val="24"/>
        </w:rPr>
        <w:tab/>
      </w:r>
      <w:r w:rsidRPr="00D46C2E">
        <w:rPr>
          <w:rFonts w:ascii="Times New Roman" w:hAnsi="Times New Roman"/>
          <w:sz w:val="21"/>
          <w:szCs w:val="21"/>
        </w:rPr>
        <w:t>L</w:t>
      </w:r>
      <w:r w:rsidR="00AF2778" w:rsidRPr="00D46C2E">
        <w:rPr>
          <w:rFonts w:ascii="Times New Roman" w:hAnsi="Times New Roman"/>
          <w:sz w:val="21"/>
          <w:szCs w:val="21"/>
        </w:rPr>
        <w:t>argest diff. peak and hole</w:t>
      </w:r>
      <w:r w:rsidR="00AF2778" w:rsidRPr="00D46C2E">
        <w:rPr>
          <w:rFonts w:ascii="Times New Roman" w:hAnsi="Times New Roman"/>
          <w:sz w:val="21"/>
          <w:szCs w:val="24"/>
        </w:rPr>
        <w:tab/>
      </w:r>
      <w:r w:rsidR="00D82DD0" w:rsidRPr="00D46C2E">
        <w:rPr>
          <w:rFonts w:ascii="Times New Roman" w:hAnsi="Times New Roman"/>
          <w:sz w:val="21"/>
          <w:szCs w:val="24"/>
        </w:rPr>
        <w:t>+</w:t>
      </w:r>
      <w:r w:rsidR="00154EF3" w:rsidRPr="00D46C2E">
        <w:rPr>
          <w:rFonts w:ascii="Times New Roman" w:hAnsi="Times New Roman"/>
          <w:sz w:val="21"/>
          <w:szCs w:val="21"/>
        </w:rPr>
        <w:t>2.8</w:t>
      </w:r>
      <w:r w:rsidR="00801D76" w:rsidRPr="00D46C2E">
        <w:rPr>
          <w:rFonts w:ascii="Times New Roman" w:hAnsi="Times New Roman"/>
          <w:sz w:val="21"/>
          <w:szCs w:val="21"/>
        </w:rPr>
        <w:t>68</w:t>
      </w:r>
      <w:r w:rsidRPr="00D46C2E">
        <w:rPr>
          <w:rFonts w:ascii="Times New Roman" w:hAnsi="Times New Roman"/>
          <w:sz w:val="21"/>
          <w:szCs w:val="21"/>
        </w:rPr>
        <w:t xml:space="preserve"> and </w:t>
      </w:r>
      <w:r w:rsidR="0078780F" w:rsidRPr="00D46C2E">
        <w:rPr>
          <w:rFonts w:ascii="Times New Roman" w:hAnsi="Times New Roman"/>
          <w:sz w:val="21"/>
          <w:szCs w:val="21"/>
        </w:rPr>
        <w:t>−</w:t>
      </w:r>
      <w:r w:rsidR="00801D76" w:rsidRPr="00D46C2E">
        <w:rPr>
          <w:rFonts w:ascii="Times New Roman" w:hAnsi="Times New Roman"/>
          <w:sz w:val="21"/>
          <w:szCs w:val="21"/>
        </w:rPr>
        <w:t>1.472</w:t>
      </w:r>
      <w:r w:rsidRPr="00D46C2E">
        <w:rPr>
          <w:rFonts w:ascii="Times New Roman" w:hAnsi="Times New Roman"/>
          <w:sz w:val="21"/>
          <w:szCs w:val="21"/>
        </w:rPr>
        <w:t xml:space="preserve"> eÅ</w:t>
      </w:r>
      <w:r w:rsidRPr="00D46C2E">
        <w:rPr>
          <w:rFonts w:ascii="Times New Roman" w:hAnsi="Times New Roman"/>
          <w:sz w:val="21"/>
          <w:szCs w:val="21"/>
          <w:vertAlign w:val="superscript"/>
        </w:rPr>
        <w:t>-3</w:t>
      </w:r>
    </w:p>
    <w:p w14:paraId="4D232A19" w14:textId="0AFD5FC9" w:rsidR="00575F19" w:rsidRPr="00D46C2E" w:rsidRDefault="00575F19" w:rsidP="0003761B">
      <w:pPr>
        <w:pStyle w:val="TESupportingInformation"/>
        <w:ind w:firstLine="0"/>
      </w:pPr>
    </w:p>
    <w:p w14:paraId="4603B1BC" w14:textId="087F98EF" w:rsidR="0014705C" w:rsidRPr="00D46C2E" w:rsidRDefault="0014705C" w:rsidP="0003761B">
      <w:pPr>
        <w:pStyle w:val="TESupportingInformation"/>
        <w:ind w:firstLine="0"/>
        <w:rPr>
          <w:rFonts w:ascii="Times New Roman" w:hAnsi="Times New Roman"/>
          <w:b/>
          <w:sz w:val="24"/>
          <w:szCs w:val="21"/>
        </w:rPr>
      </w:pPr>
    </w:p>
    <w:p w14:paraId="754A2540" w14:textId="6D157111" w:rsidR="00575F19" w:rsidRDefault="0000570A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  <w:r w:rsidRPr="00D46C2E">
        <w:rPr>
          <w:rFonts w:ascii="Times New Roman" w:hAnsi="Times New Roman"/>
          <w:b/>
          <w:bCs/>
          <w:sz w:val="24"/>
          <w:szCs w:val="24"/>
        </w:rPr>
        <w:t>C</w:t>
      </w:r>
      <w:r w:rsidR="00575F19" w:rsidRPr="00D46C2E">
        <w:rPr>
          <w:rFonts w:ascii="Times New Roman" w:hAnsi="Times New Roman"/>
          <w:b/>
          <w:bCs/>
          <w:sz w:val="24"/>
          <w:szCs w:val="24"/>
        </w:rPr>
        <w:t xml:space="preserve">.  </w:t>
      </w:r>
      <w:r w:rsidR="00EE24F6" w:rsidRPr="00D46C2E">
        <w:rPr>
          <w:rFonts w:ascii="Times New Roman" w:hAnsi="Times New Roman"/>
          <w:b/>
          <w:bCs/>
          <w:sz w:val="24"/>
          <w:szCs w:val="24"/>
        </w:rPr>
        <w:t>Angles and Distances</w:t>
      </w:r>
      <w:r w:rsidR="00907305" w:rsidRPr="00D46C2E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A2105F" w:rsidRPr="00D46C2E">
        <w:rPr>
          <w:rFonts w:ascii="Times New Roman" w:hAnsi="Times New Roman"/>
          <w:b/>
          <w:bCs/>
          <w:sz w:val="24"/>
          <w:szCs w:val="24"/>
        </w:rPr>
        <w:t>the</w:t>
      </w:r>
      <w:r w:rsidR="00182072" w:rsidRPr="00D46C2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2105F" w:rsidRPr="00D46C2E">
        <w:rPr>
          <w:rFonts w:ascii="Times New Roman" w:hAnsi="Times New Roman"/>
          <w:b/>
          <w:bCs/>
          <w:sz w:val="24"/>
          <w:szCs w:val="24"/>
        </w:rPr>
        <w:t>P</w:t>
      </w:r>
      <w:r w:rsidR="00182072" w:rsidRPr="00D46C2E">
        <w:rPr>
          <w:rFonts w:ascii="Times New Roman" w:hAnsi="Times New Roman"/>
          <w:b/>
          <w:bCs/>
          <w:sz w:val="24"/>
          <w:szCs w:val="24"/>
        </w:rPr>
        <w:t xml:space="preserve">entagonal </w:t>
      </w:r>
      <w:r w:rsidR="00A2105F" w:rsidRPr="00D46C2E">
        <w:rPr>
          <w:rFonts w:ascii="Times New Roman" w:hAnsi="Times New Roman"/>
          <w:b/>
          <w:bCs/>
          <w:sz w:val="24"/>
          <w:szCs w:val="24"/>
        </w:rPr>
        <w:t>A</w:t>
      </w:r>
      <w:r w:rsidR="00182072" w:rsidRPr="00D46C2E">
        <w:rPr>
          <w:rFonts w:ascii="Times New Roman" w:hAnsi="Times New Roman"/>
          <w:b/>
          <w:bCs/>
          <w:sz w:val="24"/>
          <w:szCs w:val="24"/>
        </w:rPr>
        <w:t>ntiprismatic</w:t>
      </w:r>
      <w:r w:rsidR="00A2105F" w:rsidRPr="00D46C2E">
        <w:rPr>
          <w:rFonts w:ascii="Times New Roman" w:hAnsi="Times New Roman"/>
          <w:b/>
          <w:bCs/>
          <w:sz w:val="24"/>
          <w:szCs w:val="24"/>
        </w:rPr>
        <w:t xml:space="preserve"> Unit</w:t>
      </w:r>
    </w:p>
    <w:p w14:paraId="6A71933E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  <w:r w:rsidRPr="00D46C2E">
        <w:rPr>
          <w:rFonts w:ascii="Times New Roman" w:hAnsi="Times New Roman"/>
          <w:i/>
          <w:noProof/>
          <w:sz w:val="20"/>
          <w:vertAlign w:val="superscript"/>
        </w:rPr>
        <w:drawing>
          <wp:anchor distT="0" distB="0" distL="114300" distR="114300" simplePos="0" relativeHeight="251736068" behindDoc="0" locked="0" layoutInCell="1" allowOverlap="1" wp14:anchorId="53B15DAB" wp14:editId="56633BD7">
            <wp:simplePos x="0" y="0"/>
            <wp:positionH relativeFrom="column">
              <wp:posOffset>10160</wp:posOffset>
            </wp:positionH>
            <wp:positionV relativeFrom="paragraph">
              <wp:posOffset>52705</wp:posOffset>
            </wp:positionV>
            <wp:extent cx="5746115" cy="3819525"/>
            <wp:effectExtent l="0" t="0" r="6985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54" b="55069"/>
                    <a:stretch/>
                  </pic:blipFill>
                  <pic:spPr bwMode="auto">
                    <a:xfrm>
                      <a:off x="0" y="0"/>
                      <a:ext cx="574611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AAFB4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5AA361BC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48E93EDD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371D8EC2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03FA8697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3D0A07BA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44D73F3D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10A1EABE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2EB73DDC" w14:textId="77777777" w:rsidR="001F37AC" w:rsidRPr="00D46C2E" w:rsidRDefault="001F37AC" w:rsidP="001F37AC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46CCFBA9" w14:textId="77777777" w:rsidR="001F37AC" w:rsidRPr="00D46C2E" w:rsidRDefault="001F37AC" w:rsidP="001F37AC">
      <w:pPr>
        <w:pStyle w:val="TESupportingInformation"/>
        <w:ind w:left="196" w:firstLine="0"/>
        <w:rPr>
          <w:rFonts w:ascii="Times New Roman" w:hAnsi="Times New Roman"/>
          <w:b/>
          <w:bCs/>
          <w:sz w:val="21"/>
          <w:szCs w:val="21"/>
        </w:rPr>
      </w:pPr>
    </w:p>
    <w:p w14:paraId="40DF5AF6" w14:textId="77777777" w:rsidR="001F37AC" w:rsidRPr="00D46C2E" w:rsidRDefault="001F37AC" w:rsidP="001F37AC">
      <w:pPr>
        <w:pStyle w:val="TESupportingInformation"/>
        <w:ind w:left="196" w:firstLine="0"/>
        <w:rPr>
          <w:rFonts w:ascii="Times New Roman" w:hAnsi="Times New Roman"/>
          <w:i/>
          <w:sz w:val="20"/>
          <w:vertAlign w:val="superscript"/>
        </w:rPr>
      </w:pPr>
      <w:r w:rsidRPr="00D46C2E">
        <w:rPr>
          <w:rFonts w:ascii="Times New Roman" w:hAnsi="Times New Roman"/>
          <w:b/>
          <w:bCs/>
          <w:sz w:val="21"/>
          <w:szCs w:val="21"/>
        </w:rPr>
        <w:t>Figure S2.</w:t>
      </w:r>
      <w:r w:rsidRPr="00D46C2E">
        <w:rPr>
          <w:rFonts w:ascii="Times New Roman" w:hAnsi="Times New Roman"/>
          <w:sz w:val="21"/>
          <w:szCs w:val="21"/>
        </w:rPr>
        <w:t xml:space="preserve"> Angles (</w:t>
      </w:r>
      <w:r w:rsidRPr="00D46C2E">
        <w:rPr>
          <w:rFonts w:ascii="Times New Roman" w:hAnsi="Times New Roman"/>
          <w:i/>
          <w:sz w:val="21"/>
          <w:szCs w:val="21"/>
        </w:rPr>
        <w:t>θ</w:t>
      </w:r>
      <w:r w:rsidRPr="00D46C2E">
        <w:rPr>
          <w:rFonts w:ascii="Times New Roman" w:hAnsi="Times New Roman"/>
          <w:sz w:val="21"/>
          <w:szCs w:val="21"/>
          <w:vertAlign w:val="subscript"/>
        </w:rPr>
        <w:t>1</w:t>
      </w:r>
      <w:r w:rsidRPr="00D46C2E">
        <w:rPr>
          <w:rFonts w:ascii="Times New Roman" w:hAnsi="Times New Roman"/>
          <w:sz w:val="21"/>
          <w:szCs w:val="21"/>
        </w:rPr>
        <w:t xml:space="preserve"> and </w:t>
      </w:r>
      <w:r w:rsidRPr="00D46C2E">
        <w:rPr>
          <w:rFonts w:ascii="Times New Roman" w:hAnsi="Times New Roman"/>
          <w:i/>
          <w:sz w:val="21"/>
          <w:szCs w:val="21"/>
        </w:rPr>
        <w:t>θ</w:t>
      </w:r>
      <w:r w:rsidRPr="00D46C2E">
        <w:rPr>
          <w:rFonts w:ascii="Times New Roman" w:hAnsi="Times New Roman"/>
          <w:sz w:val="21"/>
          <w:szCs w:val="21"/>
          <w:vertAlign w:val="subscript"/>
        </w:rPr>
        <w:t>2</w:t>
      </w:r>
      <w:r w:rsidRPr="00D46C2E">
        <w:rPr>
          <w:rFonts w:ascii="Times New Roman" w:hAnsi="Times New Roman"/>
          <w:sz w:val="21"/>
          <w:szCs w:val="21"/>
        </w:rPr>
        <w:t>) and distances (d</w:t>
      </w:r>
      <w:r w:rsidRPr="00D46C2E">
        <w:rPr>
          <w:rFonts w:ascii="Times New Roman" w:hAnsi="Times New Roman"/>
          <w:sz w:val="21"/>
          <w:szCs w:val="21"/>
          <w:vertAlign w:val="subscript"/>
        </w:rPr>
        <w:t>1</w:t>
      </w:r>
      <w:r w:rsidRPr="00D46C2E">
        <w:rPr>
          <w:rFonts w:ascii="Times New Roman" w:hAnsi="Times New Roman"/>
          <w:sz w:val="21"/>
          <w:szCs w:val="21"/>
        </w:rPr>
        <w:t xml:space="preserve"> and d</w:t>
      </w:r>
      <w:r w:rsidRPr="00D46C2E">
        <w:rPr>
          <w:rFonts w:ascii="Times New Roman" w:hAnsi="Times New Roman"/>
          <w:sz w:val="21"/>
          <w:szCs w:val="21"/>
          <w:vertAlign w:val="subscript"/>
        </w:rPr>
        <w:t>2</w:t>
      </w:r>
      <w:r w:rsidRPr="00D46C2E">
        <w:rPr>
          <w:rFonts w:ascii="Times New Roman" w:hAnsi="Times New Roman"/>
          <w:sz w:val="21"/>
          <w:szCs w:val="21"/>
        </w:rPr>
        <w:t xml:space="preserve">) of the pentagonal antiprismatic unit of </w:t>
      </w:r>
      <w:r w:rsidRPr="00D46C2E">
        <w:rPr>
          <w:rFonts w:ascii="Times New Roman" w:hAnsi="Times New Roman"/>
          <w:b/>
          <w:bCs/>
          <w:sz w:val="21"/>
          <w:szCs w:val="21"/>
        </w:rPr>
        <w:t>3</w:t>
      </w:r>
      <w:r w:rsidRPr="00D46C2E">
        <w:rPr>
          <w:rFonts w:ascii="Times New Roman" w:hAnsi="Times New Roman"/>
          <w:sz w:val="21"/>
          <w:szCs w:val="21"/>
        </w:rPr>
        <w:t>. Areas relating to cross-linked di</w:t>
      </w:r>
      <w:r w:rsidRPr="00D46C2E">
        <w:rPr>
          <w:rFonts w:ascii="Times New Roman" w:hAnsi="Times New Roman" w:hint="eastAsia"/>
          <w:sz w:val="21"/>
          <w:szCs w:val="21"/>
        </w:rPr>
        <w:t>a</w:t>
      </w:r>
      <w:r w:rsidRPr="00D46C2E">
        <w:rPr>
          <w:rFonts w:ascii="Times New Roman" w:hAnsi="Times New Roman"/>
          <w:sz w:val="21"/>
          <w:szCs w:val="21"/>
        </w:rPr>
        <w:t>rsines are shaded in aqua.</w:t>
      </w:r>
    </w:p>
    <w:p w14:paraId="6A9F8D3D" w14:textId="05FA44F1" w:rsidR="001F37AC" w:rsidRDefault="001F37AC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D33749D" w14:textId="6A0DAB89" w:rsidR="001F37AC" w:rsidRDefault="001F37AC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297A9464" w14:textId="5E9B9033" w:rsidR="001F37AC" w:rsidRDefault="001F37AC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10F7E67F" w14:textId="1152542E" w:rsidR="001F37AC" w:rsidRDefault="001F37AC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1E742B79" w14:textId="69B494BA" w:rsidR="001F37AC" w:rsidRDefault="001F37AC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4FBA8042" w14:textId="40D731E7" w:rsidR="001F37AC" w:rsidRDefault="001F37AC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1AA2412A" w14:textId="5DAA9E5B" w:rsidR="001F37AC" w:rsidRDefault="001F37AC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C229C22" w14:textId="77777777" w:rsidR="001F37AC" w:rsidRDefault="001F37AC" w:rsidP="00575F19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28FBBA8F" w14:textId="4600C4F3" w:rsidR="00261A3C" w:rsidRDefault="001F37AC" w:rsidP="007F5314">
      <w:pPr>
        <w:pStyle w:val="TESupportingInformation"/>
        <w:ind w:firstLineChars="77" w:firstLine="186"/>
        <w:rPr>
          <w:rFonts w:ascii="Times New Roman" w:hAnsi="Times New Roman"/>
          <w:i/>
          <w:sz w:val="20"/>
          <w:vertAlign w:val="superscript"/>
        </w:rPr>
      </w:pPr>
      <w:r>
        <w:rPr>
          <w:rFonts w:ascii="Times New Roman" w:hAnsi="Times New Roman"/>
          <w:b/>
          <w:bCs/>
          <w:sz w:val="24"/>
          <w:szCs w:val="24"/>
        </w:rPr>
        <w:t>D</w:t>
      </w:r>
      <w:r w:rsidRPr="00D46C2E">
        <w:rPr>
          <w:rFonts w:ascii="Times New Roman" w:hAnsi="Times New Roman"/>
          <w:b/>
          <w:bCs/>
          <w:sz w:val="24"/>
          <w:szCs w:val="24"/>
        </w:rPr>
        <w:t xml:space="preserve">.  </w:t>
      </w:r>
      <w:r w:rsidR="00C60988" w:rsidRPr="00493257">
        <w:rPr>
          <w:rFonts w:ascii="Times New Roman" w:hAnsi="Times New Roman"/>
          <w:b/>
          <w:bCs/>
          <w:sz w:val="24"/>
          <w:szCs w:val="24"/>
        </w:rPr>
        <w:t>Absorption and photoluminescence spectra</w:t>
      </w:r>
    </w:p>
    <w:p w14:paraId="5462E2A1" w14:textId="6E5FD724" w:rsidR="00261A3C" w:rsidRDefault="00653BA2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  <w:r>
        <w:rPr>
          <w:rFonts w:ascii="Times New Roman" w:hAnsi="Times New Roman"/>
          <w:i/>
          <w:noProof/>
          <w:sz w:val="20"/>
          <w:vertAlign w:val="superscript"/>
        </w:rPr>
        <w:drawing>
          <wp:anchor distT="0" distB="0" distL="114300" distR="114300" simplePos="0" relativeHeight="251734020" behindDoc="0" locked="0" layoutInCell="1" allowOverlap="1" wp14:anchorId="513A027B" wp14:editId="2FE547E1">
            <wp:simplePos x="0" y="0"/>
            <wp:positionH relativeFrom="column">
              <wp:posOffset>989330</wp:posOffset>
            </wp:positionH>
            <wp:positionV relativeFrom="paragraph">
              <wp:posOffset>13970</wp:posOffset>
            </wp:positionV>
            <wp:extent cx="4811395" cy="3571875"/>
            <wp:effectExtent l="0" t="0" r="825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8151" r="38955" b="39165"/>
                    <a:stretch/>
                  </pic:blipFill>
                  <pic:spPr bwMode="auto">
                    <a:xfrm>
                      <a:off x="0" y="0"/>
                      <a:ext cx="481139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916FA" w14:textId="2CF35D0C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0F45623D" w14:textId="73D67F92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06E8F3D6" w14:textId="31DF0C85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54F0117F" w14:textId="18DC2468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506D7981" w14:textId="12DB2DE5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7D7C7079" w14:textId="29F3BA55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064029C5" w14:textId="668F2AB4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1D6627D0" w14:textId="73122A08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0975EAE1" w14:textId="77777777" w:rsidR="00653BA2" w:rsidRDefault="00653BA2" w:rsidP="00653BA2">
      <w:pPr>
        <w:pStyle w:val="TESupportingInformation"/>
        <w:spacing w:line="240" w:lineRule="exact"/>
        <w:ind w:left="211" w:firstLine="0"/>
        <w:rPr>
          <w:rFonts w:ascii="Times New Roman" w:hAnsi="Times New Roman"/>
          <w:b/>
          <w:bCs/>
          <w:sz w:val="21"/>
          <w:szCs w:val="21"/>
        </w:rPr>
      </w:pPr>
    </w:p>
    <w:p w14:paraId="0E707A4F" w14:textId="5EF738FA" w:rsidR="00653BA2" w:rsidRPr="00D46C2E" w:rsidRDefault="00653BA2" w:rsidP="00653BA2">
      <w:pPr>
        <w:pStyle w:val="TESupportingInformation"/>
        <w:spacing w:line="240" w:lineRule="exact"/>
        <w:ind w:left="211" w:firstLine="0"/>
        <w:rPr>
          <w:rFonts w:ascii="Times New Roman" w:hAnsi="Times New Roman"/>
          <w:b/>
          <w:sz w:val="24"/>
          <w:szCs w:val="21"/>
        </w:rPr>
      </w:pPr>
      <w:r w:rsidRPr="00D46C2E">
        <w:rPr>
          <w:rFonts w:ascii="Times New Roman" w:hAnsi="Times New Roman"/>
          <w:b/>
          <w:bCs/>
          <w:sz w:val="21"/>
          <w:szCs w:val="21"/>
        </w:rPr>
        <w:t>Figure S</w:t>
      </w:r>
      <w:r w:rsidR="00317067">
        <w:rPr>
          <w:rFonts w:ascii="Times New Roman" w:hAnsi="Times New Roman"/>
          <w:b/>
          <w:bCs/>
          <w:sz w:val="21"/>
          <w:szCs w:val="21"/>
        </w:rPr>
        <w:t>3</w:t>
      </w:r>
      <w:r w:rsidRPr="00D46C2E">
        <w:rPr>
          <w:rFonts w:ascii="Times New Roman" w:hAnsi="Times New Roman"/>
          <w:b/>
          <w:bCs/>
          <w:sz w:val="21"/>
          <w:szCs w:val="21"/>
        </w:rPr>
        <w:t>.</w:t>
      </w:r>
      <w:r w:rsidRPr="00D46C2E">
        <w:rPr>
          <w:rFonts w:ascii="Times New Roman" w:hAnsi="Times New Roman"/>
          <w:sz w:val="21"/>
          <w:szCs w:val="21"/>
        </w:rPr>
        <w:t xml:space="preserve"> Absorption (blue line) and photoluminescence (red line; </w:t>
      </w:r>
      <w:r w:rsidRPr="00D46C2E">
        <w:rPr>
          <w:rFonts w:ascii="Times New Roman" w:hAnsi="Times New Roman"/>
          <w:i/>
          <w:sz w:val="21"/>
          <w:szCs w:val="21"/>
        </w:rPr>
        <w:t>λ</w:t>
      </w:r>
      <w:r w:rsidRPr="00D46C2E">
        <w:rPr>
          <w:rFonts w:ascii="Times New Roman" w:hAnsi="Times New Roman"/>
          <w:sz w:val="21"/>
          <w:szCs w:val="21"/>
          <w:vertAlign w:val="subscript"/>
        </w:rPr>
        <w:t>ex</w:t>
      </w:r>
      <w:r w:rsidRPr="00D46C2E">
        <w:rPr>
          <w:rFonts w:ascii="Times New Roman" w:hAnsi="Times New Roman"/>
          <w:sz w:val="21"/>
          <w:szCs w:val="21"/>
        </w:rPr>
        <w:t xml:space="preserve"> = 450 nm) spectra of </w:t>
      </w:r>
      <w:r w:rsidRPr="00D46C2E">
        <w:rPr>
          <w:rFonts w:ascii="Times New Roman" w:hAnsi="Times New Roman"/>
          <w:b/>
          <w:bCs/>
          <w:sz w:val="21"/>
          <w:szCs w:val="21"/>
        </w:rPr>
        <w:t>2</w:t>
      </w:r>
      <w:r w:rsidRPr="00D46C2E">
        <w:rPr>
          <w:rFonts w:ascii="Times New Roman" w:hAnsi="Times New Roman"/>
          <w:sz w:val="21"/>
          <w:szCs w:val="21"/>
        </w:rPr>
        <w:t>·Cl</w:t>
      </w:r>
      <w:r w:rsidRPr="00D46C2E">
        <w:rPr>
          <w:rFonts w:ascii="Times New Roman" w:hAnsi="Times New Roman"/>
          <w:sz w:val="21"/>
          <w:szCs w:val="21"/>
          <w:vertAlign w:val="subscript"/>
        </w:rPr>
        <w:t>3</w:t>
      </w:r>
      <w:r w:rsidRPr="00D46C2E">
        <w:rPr>
          <w:rFonts w:ascii="Times New Roman" w:hAnsi="Times New Roman"/>
          <w:sz w:val="21"/>
          <w:szCs w:val="21"/>
        </w:rPr>
        <w:t xml:space="preserve"> in MeCN.</w:t>
      </w:r>
    </w:p>
    <w:p w14:paraId="1AE35C16" w14:textId="1F50701E" w:rsidR="00261A3C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6BE9E43F" w14:textId="49D11FC8" w:rsidR="00261A3C" w:rsidRPr="00D46C2E" w:rsidRDefault="00261A3C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4AA319C2" w14:textId="2C66DADC" w:rsidR="00521BF4" w:rsidRDefault="00521BF4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1094CC9C" w14:textId="77777777" w:rsidR="00D004C6" w:rsidRPr="00D46C2E" w:rsidRDefault="00D004C6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6026AC55" w14:textId="46AE2AB2" w:rsidR="00521BF4" w:rsidRPr="00D46C2E" w:rsidRDefault="00521BF4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22A8C522" w14:textId="3F9F745B" w:rsidR="00521BF4" w:rsidRPr="00D46C2E" w:rsidRDefault="00521BF4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633F9A14" w14:textId="1A06D4FF" w:rsidR="00521BF4" w:rsidRPr="00D46C2E" w:rsidRDefault="00521BF4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13260B6A" w14:textId="77777777" w:rsidR="00521BF4" w:rsidRPr="00D46C2E" w:rsidRDefault="00521BF4" w:rsidP="00D249C5">
      <w:pPr>
        <w:pStyle w:val="TESupportingInformation"/>
        <w:ind w:firstLineChars="93" w:firstLine="186"/>
        <w:rPr>
          <w:rFonts w:ascii="Times New Roman" w:hAnsi="Times New Roman"/>
          <w:i/>
          <w:sz w:val="20"/>
          <w:vertAlign w:val="superscript"/>
        </w:rPr>
      </w:pPr>
    </w:p>
    <w:p w14:paraId="37E81964" w14:textId="57F88ED5" w:rsidR="000C1C4F" w:rsidRPr="00D46C2E" w:rsidRDefault="00C028DC" w:rsidP="000C1C4F">
      <w:pPr>
        <w:pStyle w:val="TESupportingInformation"/>
        <w:ind w:firstLine="0"/>
        <w:rPr>
          <w:rFonts w:ascii="Times New Roman" w:hAnsi="Times New Roman"/>
          <w:noProof/>
        </w:rPr>
      </w:pPr>
      <w:r w:rsidRPr="00D46C2E">
        <w:rPr>
          <w:rFonts w:ascii="Times New Roman" w:hAnsi="Times New Roman"/>
          <w:b/>
          <w:bCs/>
          <w:sz w:val="24"/>
          <w:szCs w:val="24"/>
        </w:rPr>
        <w:lastRenderedPageBreak/>
        <w:t>II.  Computational</w:t>
      </w:r>
      <w:r w:rsidR="000C1C4F" w:rsidRPr="00D46C2E">
        <w:rPr>
          <w:rFonts w:ascii="Times New Roman" w:hAnsi="Times New Roman"/>
          <w:b/>
          <w:bCs/>
          <w:sz w:val="24"/>
          <w:szCs w:val="24"/>
        </w:rPr>
        <w:t xml:space="preserve"> Results</w:t>
      </w:r>
    </w:p>
    <w:p w14:paraId="193AB8EC" w14:textId="2976B5EC" w:rsidR="008C461D" w:rsidRPr="00D46C2E" w:rsidRDefault="00695929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  <w:r w:rsidRPr="00D46C2E">
        <w:rPr>
          <w:rFonts w:ascii="Times New Roman" w:hAnsi="Times New Roman"/>
          <w:b/>
          <w:bCs/>
          <w:sz w:val="24"/>
          <w:szCs w:val="24"/>
        </w:rPr>
        <w:t xml:space="preserve">A.  </w:t>
      </w:r>
      <w:r w:rsidR="005501E9" w:rsidRPr="00D46C2E">
        <w:rPr>
          <w:rFonts w:ascii="Times New Roman" w:hAnsi="Times New Roman"/>
          <w:b/>
          <w:bCs/>
          <w:sz w:val="24"/>
          <w:szCs w:val="24"/>
        </w:rPr>
        <w:t xml:space="preserve">Geometry </w:t>
      </w:r>
      <w:r w:rsidR="002C5876" w:rsidRPr="00D46C2E">
        <w:rPr>
          <w:rFonts w:ascii="Times New Roman" w:hAnsi="Times New Roman"/>
          <w:b/>
          <w:bCs/>
          <w:sz w:val="24"/>
          <w:szCs w:val="24"/>
        </w:rPr>
        <w:t>Optimiz</w:t>
      </w:r>
      <w:r w:rsidR="005501E9" w:rsidRPr="00D46C2E">
        <w:rPr>
          <w:rFonts w:ascii="Times New Roman" w:hAnsi="Times New Roman"/>
          <w:b/>
          <w:bCs/>
          <w:sz w:val="24"/>
          <w:szCs w:val="24"/>
        </w:rPr>
        <w:t>ation</w:t>
      </w:r>
    </w:p>
    <w:p w14:paraId="6DB5BA9B" w14:textId="63C25E5D" w:rsidR="008C461D" w:rsidRPr="00D46C2E" w:rsidRDefault="008C461D" w:rsidP="008C461D">
      <w:pPr>
        <w:pStyle w:val="TESupportingInformation"/>
        <w:ind w:left="187" w:firstLine="0"/>
        <w:rPr>
          <w:rFonts w:ascii="Times New Roman" w:hAnsi="Times New Roman"/>
          <w:i/>
          <w:sz w:val="21"/>
          <w:szCs w:val="21"/>
          <w:vertAlign w:val="superscript"/>
        </w:rPr>
      </w:pPr>
      <w:r w:rsidRPr="00D46C2E">
        <w:rPr>
          <w:rFonts w:ascii="Times New Roman" w:hAnsi="Times New Roman"/>
          <w:b/>
          <w:bCs/>
          <w:sz w:val="21"/>
          <w:szCs w:val="21"/>
        </w:rPr>
        <w:t>Table S2.</w:t>
      </w:r>
      <w:r w:rsidRPr="00D46C2E">
        <w:rPr>
          <w:rFonts w:ascii="Times New Roman" w:hAnsi="Times New Roman"/>
          <w:sz w:val="21"/>
          <w:szCs w:val="21"/>
        </w:rPr>
        <w:t xml:space="preserve"> Average distances (d</w:t>
      </w:r>
      <w:r w:rsidRPr="00D46C2E">
        <w:rPr>
          <w:rFonts w:ascii="Times New Roman" w:hAnsi="Times New Roman"/>
          <w:sz w:val="21"/>
          <w:szCs w:val="21"/>
          <w:vertAlign w:val="subscript"/>
        </w:rPr>
        <w:t>1</w:t>
      </w:r>
      <w:r w:rsidR="00EB3D0C">
        <w:rPr>
          <w:rFonts w:ascii="Times New Roman" w:hAnsi="Times New Roman"/>
          <w:sz w:val="21"/>
          <w:szCs w:val="21"/>
        </w:rPr>
        <w:t>, d</w:t>
      </w:r>
      <w:r w:rsidR="00EB3D0C" w:rsidRPr="00EB3D0C">
        <w:rPr>
          <w:rFonts w:ascii="Times New Roman" w:hAnsi="Times New Roman"/>
          <w:sz w:val="21"/>
          <w:szCs w:val="21"/>
          <w:vertAlign w:val="subscript"/>
        </w:rPr>
        <w:t>2</w:t>
      </w:r>
      <w:r w:rsidR="00B77282" w:rsidRPr="00B77282">
        <w:rPr>
          <w:rFonts w:ascii="Times New Roman" w:hAnsi="Times New Roman"/>
          <w:sz w:val="21"/>
          <w:szCs w:val="21"/>
        </w:rPr>
        <w:t>,</w:t>
      </w:r>
      <w:r w:rsidR="00EB3D0C">
        <w:rPr>
          <w:rFonts w:ascii="Times New Roman" w:hAnsi="Times New Roman"/>
          <w:sz w:val="21"/>
          <w:szCs w:val="21"/>
        </w:rPr>
        <w:t xml:space="preserve"> </w:t>
      </w:r>
      <w:r w:rsidR="00B77282" w:rsidRPr="00D46C2E">
        <w:rPr>
          <w:rFonts w:ascii="Times New Roman" w:hAnsi="Times New Roman"/>
          <w:sz w:val="21"/>
          <w:szCs w:val="21"/>
        </w:rPr>
        <w:t>d</w:t>
      </w:r>
      <w:r w:rsidR="00B77282">
        <w:rPr>
          <w:rFonts w:ascii="Times New Roman" w:hAnsi="Times New Roman"/>
          <w:sz w:val="21"/>
          <w:szCs w:val="21"/>
          <w:vertAlign w:val="subscript"/>
        </w:rPr>
        <w:t>3</w:t>
      </w:r>
      <w:r w:rsidR="00B77282" w:rsidRPr="00B77282">
        <w:rPr>
          <w:rFonts w:ascii="Times New Roman" w:hAnsi="Times New Roman"/>
          <w:sz w:val="21"/>
          <w:szCs w:val="21"/>
        </w:rPr>
        <w:t>,</w:t>
      </w:r>
      <w:r w:rsidR="00B77282">
        <w:rPr>
          <w:rFonts w:ascii="Times New Roman" w:hAnsi="Times New Roman"/>
          <w:sz w:val="21"/>
          <w:szCs w:val="21"/>
        </w:rPr>
        <w:t xml:space="preserve"> z</w:t>
      </w:r>
      <w:r w:rsidR="00B77282" w:rsidRPr="005D49A8">
        <w:rPr>
          <w:rFonts w:ascii="Times New Roman" w:hAnsi="Times New Roman"/>
          <w:sz w:val="21"/>
          <w:szCs w:val="21"/>
          <w:vertAlign w:val="subscript"/>
        </w:rPr>
        <w:t>1</w:t>
      </w:r>
      <w:r w:rsidR="00B77282" w:rsidRPr="00B77282">
        <w:rPr>
          <w:rFonts w:ascii="Times New Roman" w:hAnsi="Times New Roman"/>
          <w:sz w:val="21"/>
          <w:szCs w:val="21"/>
        </w:rPr>
        <w:t xml:space="preserve"> </w:t>
      </w:r>
      <w:r w:rsidR="000B2A00">
        <w:rPr>
          <w:rFonts w:ascii="Times New Roman" w:hAnsi="Times New Roman"/>
          <w:sz w:val="21"/>
          <w:szCs w:val="21"/>
        </w:rPr>
        <w:t>and</w:t>
      </w:r>
      <w:r w:rsidR="00B77282">
        <w:rPr>
          <w:rFonts w:ascii="Times New Roman" w:hAnsi="Times New Roman"/>
          <w:sz w:val="21"/>
          <w:szCs w:val="21"/>
        </w:rPr>
        <w:t xml:space="preserve"> r</w:t>
      </w:r>
      <w:r w:rsidR="00B77282">
        <w:rPr>
          <w:rFonts w:ascii="Times New Roman" w:hAnsi="Times New Roman"/>
          <w:sz w:val="21"/>
          <w:szCs w:val="21"/>
          <w:vertAlign w:val="subscript"/>
        </w:rPr>
        <w:t>1</w:t>
      </w:r>
      <w:r w:rsidRPr="00D46C2E">
        <w:rPr>
          <w:rFonts w:ascii="Times New Roman" w:hAnsi="Times New Roman"/>
          <w:sz w:val="21"/>
          <w:szCs w:val="21"/>
        </w:rPr>
        <w:t>) and angles (</w:t>
      </w:r>
      <w:r w:rsidRPr="00D46C2E">
        <w:rPr>
          <w:rFonts w:ascii="Times New Roman" w:hAnsi="Times New Roman"/>
          <w:i/>
          <w:sz w:val="21"/>
          <w:szCs w:val="21"/>
        </w:rPr>
        <w:t>θ</w:t>
      </w:r>
      <w:r w:rsidRPr="00D46C2E">
        <w:rPr>
          <w:rFonts w:ascii="Times New Roman" w:hAnsi="Times New Roman"/>
          <w:sz w:val="21"/>
          <w:szCs w:val="21"/>
          <w:vertAlign w:val="subscript"/>
        </w:rPr>
        <w:t>1</w:t>
      </w:r>
      <w:r w:rsidRPr="00D46C2E">
        <w:rPr>
          <w:rFonts w:ascii="Times New Roman" w:hAnsi="Times New Roman"/>
          <w:sz w:val="21"/>
          <w:szCs w:val="21"/>
        </w:rPr>
        <w:t xml:space="preserve"> − 36 and </w:t>
      </w:r>
      <w:r w:rsidRPr="00D46C2E">
        <w:rPr>
          <w:rFonts w:ascii="Times New Roman" w:hAnsi="Times New Roman"/>
          <w:i/>
          <w:sz w:val="21"/>
          <w:szCs w:val="21"/>
        </w:rPr>
        <w:t>θ</w:t>
      </w:r>
      <w:r w:rsidRPr="00D46C2E">
        <w:rPr>
          <w:rFonts w:ascii="Times New Roman" w:hAnsi="Times New Roman"/>
          <w:sz w:val="21"/>
          <w:szCs w:val="21"/>
          <w:vertAlign w:val="subscript"/>
        </w:rPr>
        <w:t>2</w:t>
      </w:r>
      <w:r w:rsidRPr="00D46C2E">
        <w:rPr>
          <w:rFonts w:ascii="Times New Roman" w:hAnsi="Times New Roman"/>
          <w:sz w:val="21"/>
          <w:szCs w:val="21"/>
        </w:rPr>
        <w:t xml:space="preserve"> − 36) of the </w:t>
      </w:r>
      <w:r w:rsidR="007B3D92" w:rsidRPr="00D46C2E">
        <w:rPr>
          <w:rFonts w:ascii="Times New Roman" w:hAnsi="Times New Roman"/>
          <w:sz w:val="21"/>
          <w:szCs w:val="21"/>
        </w:rPr>
        <w:t xml:space="preserve">geometry-optimized </w:t>
      </w:r>
      <w:r w:rsidRPr="00D46C2E">
        <w:rPr>
          <w:rFonts w:ascii="Times New Roman" w:hAnsi="Times New Roman"/>
          <w:sz w:val="21"/>
          <w:szCs w:val="21"/>
        </w:rPr>
        <w:t>Au</w:t>
      </w:r>
      <w:r w:rsidRPr="00D46C2E">
        <w:rPr>
          <w:rFonts w:ascii="Times New Roman" w:hAnsi="Times New Roman"/>
          <w:sz w:val="21"/>
          <w:szCs w:val="21"/>
          <w:vertAlign w:val="subscript"/>
        </w:rPr>
        <w:t>13</w:t>
      </w:r>
      <w:r w:rsidRPr="00D46C2E">
        <w:rPr>
          <w:rFonts w:ascii="Times New Roman" w:hAnsi="Times New Roman"/>
          <w:sz w:val="21"/>
          <w:szCs w:val="21"/>
        </w:rPr>
        <w:t xml:space="preserve"> clusters (with standard deviations) </w:t>
      </w:r>
      <w:r w:rsidRPr="00D46C2E">
        <w:rPr>
          <w:rFonts w:ascii="Times New Roman" w:hAnsi="Times New Roman"/>
          <w:i/>
          <w:sz w:val="21"/>
          <w:szCs w:val="21"/>
          <w:vertAlign w:val="superscript"/>
        </w:rPr>
        <w:t>a</w:t>
      </w:r>
    </w:p>
    <w:tbl>
      <w:tblPr>
        <w:tblW w:w="1015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"/>
        <w:gridCol w:w="491"/>
        <w:gridCol w:w="1349"/>
        <w:gridCol w:w="1349"/>
        <w:gridCol w:w="1349"/>
        <w:gridCol w:w="1349"/>
        <w:gridCol w:w="1349"/>
        <w:gridCol w:w="1349"/>
        <w:gridCol w:w="1349"/>
      </w:tblGrid>
      <w:tr w:rsidR="006813ED" w:rsidRPr="00D46C2E" w14:paraId="10161147" w14:textId="77777777" w:rsidTr="006813ED">
        <w:trPr>
          <w:trHeight w:val="559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C9BC" w14:textId="77777777" w:rsidR="006813ED" w:rsidRPr="00D46C2E" w:rsidRDefault="006813ED" w:rsidP="006813ED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7C3432" w14:textId="768F75C2" w:rsidR="006813ED" w:rsidRPr="00313014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B4CAE62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d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bscript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(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Å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D43B94" w14:textId="335DF599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d</w:t>
            </w:r>
            <w:r>
              <w:rPr>
                <w:rFonts w:ascii="Times New Roman" w:eastAsia="ＭＳ Ｐゴシック" w:hAnsi="Times New Roman"/>
                <w:sz w:val="18"/>
                <w:szCs w:val="18"/>
                <w:vertAlign w:val="subscript"/>
              </w:rPr>
              <w:t>2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(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Å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DA1B58C" w14:textId="22473283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i/>
                <w:sz w:val="18"/>
                <w:szCs w:val="18"/>
              </w:rPr>
            </w:pPr>
            <w:r>
              <w:rPr>
                <w:rFonts w:ascii="Times New Roman" w:eastAsia="ＭＳ Ｐゴシック" w:hAnsi="Times New Roman"/>
                <w:sz w:val="18"/>
                <w:szCs w:val="18"/>
              </w:rPr>
              <w:t>d</w:t>
            </w:r>
            <w:r>
              <w:rPr>
                <w:rFonts w:ascii="Times New Roman" w:eastAsia="ＭＳ Ｐゴシック" w:hAnsi="Times New Roman"/>
                <w:sz w:val="18"/>
                <w:szCs w:val="18"/>
                <w:vertAlign w:val="subscript"/>
              </w:rPr>
              <w:t>3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(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Å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8F3B51B" w14:textId="1174E27B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i/>
                <w:sz w:val="18"/>
                <w:szCs w:val="18"/>
              </w:rPr>
            </w:pPr>
            <w:r>
              <w:rPr>
                <w:rFonts w:ascii="Times New Roman" w:eastAsia="ＭＳ Ｐゴシック" w:hAnsi="Times New Roman"/>
                <w:sz w:val="18"/>
                <w:szCs w:val="18"/>
              </w:rPr>
              <w:t>z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bscript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(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Å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B3E866F" w14:textId="39DCED0B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i/>
                <w:sz w:val="18"/>
                <w:szCs w:val="18"/>
              </w:rPr>
            </w:pPr>
            <w:r>
              <w:rPr>
                <w:rFonts w:ascii="Times New Roman" w:eastAsia="ＭＳ Ｐゴシック" w:hAnsi="Times New Roman"/>
                <w:sz w:val="18"/>
                <w:szCs w:val="18"/>
              </w:rPr>
              <w:t>r</w:t>
            </w:r>
            <w:r w:rsidRPr="00E630F8">
              <w:rPr>
                <w:rFonts w:ascii="Times New Roman" w:eastAsia="ＭＳ Ｐゴシック" w:hAnsi="Times New Roman"/>
                <w:sz w:val="18"/>
                <w:szCs w:val="18"/>
                <w:vertAlign w:val="subscript"/>
              </w:rPr>
              <w:t>1</w:t>
            </w:r>
            <w:r>
              <w:rPr>
                <w:rFonts w:ascii="Times New Roman" w:eastAsia="ＭＳ Ｐゴシック" w:hAnsi="Times New Roman"/>
                <w:sz w:val="18"/>
                <w:szCs w:val="18"/>
              </w:rPr>
              <w:t xml:space="preserve"> (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Å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FE58B5" w14:textId="30133465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i/>
                <w:sz w:val="18"/>
                <w:szCs w:val="18"/>
              </w:rPr>
              <w:t>θ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bscript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– 36 (º)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89DFD94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i/>
                <w:sz w:val="18"/>
                <w:szCs w:val="18"/>
              </w:rPr>
              <w:t>θ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bscript"/>
              </w:rPr>
              <w:t>2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– 36 (º)</w:t>
            </w:r>
          </w:p>
        </w:tc>
      </w:tr>
      <w:tr w:rsidR="006813ED" w:rsidRPr="00D46C2E" w14:paraId="7692EF01" w14:textId="77777777" w:rsidTr="006813ED">
        <w:trPr>
          <w:trHeight w:val="24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18398" w14:textId="77777777" w:rsidR="006813ED" w:rsidRPr="00D46C2E" w:rsidRDefault="006813ED" w:rsidP="006813ED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23DE8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b/>
                <w:bCs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AE71F" w14:textId="77777777" w:rsidR="006813ED" w:rsidRPr="00E37336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2.962 ± 0.001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69A99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3.046 ± 0.002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C56DD" w14:textId="5B948E1D" w:rsidR="006813ED" w:rsidRPr="00F459FB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F459FB">
              <w:rPr>
                <w:rFonts w:ascii="Times New Roman" w:hAnsi="Times New Roman"/>
                <w:sz w:val="18"/>
                <w:szCs w:val="18"/>
              </w:rPr>
              <w:t>3.046 ± 0.002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587CDBCF" w14:textId="4C21405B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5.559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5A76B" w14:textId="6B7E8E1E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2.885 ± 0.000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5AB7C" w14:textId="26312C99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−1.66 ± 0.07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08DF5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+1.66 ± 0.06</w:t>
            </w:r>
          </w:p>
        </w:tc>
      </w:tr>
      <w:tr w:rsidR="006813ED" w:rsidRPr="00D46C2E" w14:paraId="3A48A1D3" w14:textId="77777777" w:rsidTr="006813ED">
        <w:trPr>
          <w:trHeight w:val="24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7F511" w14:textId="77777777" w:rsidR="006813ED" w:rsidRPr="00D46C2E" w:rsidRDefault="006813ED" w:rsidP="006813ED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1892F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7E107" w14:textId="77777777" w:rsidR="006813ED" w:rsidRPr="00E37336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[2.961, 2.963]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7F56E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[3.043, 3.048]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37041" w14:textId="6D1CCD9E" w:rsidR="006813ED" w:rsidRPr="00F459FB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F459FB">
              <w:rPr>
                <w:rFonts w:ascii="Times New Roman" w:hAnsi="Times New Roman"/>
                <w:sz w:val="18"/>
                <w:szCs w:val="18"/>
              </w:rPr>
              <w:t>[3.043, 3.048]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5C4AC0D3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F84E9" w14:textId="711F0DE8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[2.884, 2.885]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F486B" w14:textId="7352B8D6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[−1.79, −1.62]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9E0F9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[+1.55, +1.72]</w:t>
            </w:r>
          </w:p>
        </w:tc>
      </w:tr>
      <w:tr w:rsidR="006813ED" w:rsidRPr="00D46C2E" w14:paraId="5FE38EBB" w14:textId="77777777" w:rsidTr="006813ED">
        <w:trPr>
          <w:trHeight w:val="24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4EEC0" w14:textId="77777777" w:rsidR="006813ED" w:rsidRPr="00D46C2E" w:rsidRDefault="006813ED" w:rsidP="006813ED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80016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b/>
                <w:bCs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644D1" w14:textId="77777777" w:rsidR="006813ED" w:rsidRPr="00E37336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3.042 ± 0.007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C3D12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3.039 ± 0.033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8FB26" w14:textId="0509137F" w:rsidR="006813ED" w:rsidRPr="00F459FB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F459FB">
              <w:rPr>
                <w:rFonts w:ascii="Times New Roman" w:hAnsi="Times New Roman"/>
                <w:sz w:val="18"/>
                <w:szCs w:val="18"/>
              </w:rPr>
              <w:t>3.039 ± 0.033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6193AED1" w14:textId="32AEBB53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5.591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C4974" w14:textId="4F65649B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2.889 ± 0.016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FD3A6" w14:textId="20BCC0B2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+0.25 ± 0.45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767BD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−0.25 ± 0.98</w:t>
            </w:r>
          </w:p>
        </w:tc>
      </w:tr>
      <w:tr w:rsidR="006813ED" w:rsidRPr="00D46C2E" w14:paraId="613EDA8D" w14:textId="77777777" w:rsidTr="006813ED">
        <w:trPr>
          <w:trHeight w:val="240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8A4E" w14:textId="77777777" w:rsidR="006813ED" w:rsidRPr="00D46C2E" w:rsidRDefault="006813ED" w:rsidP="006813ED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19B2B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51007" w14:textId="77777777" w:rsidR="006813ED" w:rsidRPr="00E37336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[3.036, 3.054]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2901AC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[2.985, 3.089]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39C1D" w14:textId="483DB498" w:rsidR="006813ED" w:rsidRPr="00F459FB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F459FB">
              <w:rPr>
                <w:rFonts w:ascii="Times New Roman" w:hAnsi="Times New Roman"/>
                <w:sz w:val="18"/>
                <w:szCs w:val="18"/>
              </w:rPr>
              <w:t>[2.985, 3.089]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CE6FBF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7C52BF" w14:textId="7FD17ABA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E37336">
              <w:rPr>
                <w:rFonts w:ascii="Times New Roman" w:hAnsi="Times New Roman"/>
                <w:sz w:val="18"/>
                <w:szCs w:val="18"/>
              </w:rPr>
              <w:t>[2.863, 2.915]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3212E7" w14:textId="47E47506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[−0.41, +0.93]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0C0594" w14:textId="77777777" w:rsidR="006813ED" w:rsidRPr="00D46C2E" w:rsidRDefault="006813ED" w:rsidP="006813ED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[−1.57, +1.27]</w:t>
            </w:r>
          </w:p>
        </w:tc>
      </w:tr>
    </w:tbl>
    <w:p w14:paraId="4353409E" w14:textId="77777777" w:rsidR="008C461D" w:rsidRPr="00D46C2E" w:rsidRDefault="008C461D" w:rsidP="008C461D">
      <w:pPr>
        <w:pStyle w:val="TESupportingInformation"/>
        <w:ind w:left="187" w:firstLine="0"/>
        <w:rPr>
          <w:rFonts w:ascii="Times New Roman" w:hAnsi="Times New Roman"/>
          <w:i/>
          <w:sz w:val="21"/>
          <w:szCs w:val="21"/>
          <w:vertAlign w:val="superscript"/>
        </w:rPr>
      </w:pPr>
      <w:proofErr w:type="spellStart"/>
      <w:r w:rsidRPr="00D46C2E">
        <w:rPr>
          <w:i/>
          <w:sz w:val="21"/>
          <w:szCs w:val="16"/>
          <w:vertAlign w:val="superscript"/>
        </w:rPr>
        <w:t>a</w:t>
      </w:r>
      <w:proofErr w:type="spellEnd"/>
      <w:r w:rsidRPr="00D46C2E">
        <w:rPr>
          <w:sz w:val="21"/>
          <w:szCs w:val="16"/>
        </w:rPr>
        <w:t xml:space="preserve"> </w:t>
      </w:r>
      <w:proofErr w:type="gramStart"/>
      <w:r w:rsidRPr="00D46C2E">
        <w:rPr>
          <w:sz w:val="21"/>
          <w:szCs w:val="16"/>
        </w:rPr>
        <w:t>The</w:t>
      </w:r>
      <w:proofErr w:type="gramEnd"/>
      <w:r w:rsidRPr="00D46C2E">
        <w:rPr>
          <w:sz w:val="21"/>
          <w:szCs w:val="16"/>
        </w:rPr>
        <w:t xml:space="preserve"> minimum and maximum values are given in square brackets.</w:t>
      </w:r>
    </w:p>
    <w:p w14:paraId="6BE2CEBA" w14:textId="77777777" w:rsidR="008C461D" w:rsidRPr="00D46C2E" w:rsidRDefault="008C461D" w:rsidP="008C461D">
      <w:pPr>
        <w:pStyle w:val="TESupportingInformation"/>
        <w:ind w:left="187" w:firstLine="0"/>
        <w:rPr>
          <w:rFonts w:ascii="Times New Roman" w:hAnsi="Times New Roman"/>
          <w:b/>
          <w:bCs/>
          <w:sz w:val="21"/>
          <w:szCs w:val="21"/>
        </w:rPr>
      </w:pPr>
    </w:p>
    <w:p w14:paraId="12030BC3" w14:textId="7721B3E5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2FF61FC" w14:textId="7A5EDBE2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2426570D" w14:textId="6DE66191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3A39DB55" w14:textId="58A015D5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107270F0" w14:textId="7F1F36F8" w:rsidR="008C461D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B8CB9FB" w14:textId="77777777" w:rsidR="00423E4F" w:rsidRPr="00D46C2E" w:rsidRDefault="00423E4F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2A3B4D36" w14:textId="400DC7B1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BB2982E" w14:textId="3D851678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35BBD9E1" w14:textId="02A24FE1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27DF14A0" w14:textId="34270636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5826060E" w14:textId="77777777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4CA47FAA" w14:textId="77777777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08639C39" w14:textId="77777777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31AC33E7" w14:textId="34B91FBB" w:rsidR="008C461D" w:rsidRPr="00D46C2E" w:rsidRDefault="008C461D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08822D26" w14:textId="1EFE7E62" w:rsidR="0027738F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  <w:r w:rsidRPr="00D46C2E">
        <w:rPr>
          <w:rFonts w:ascii="Times New Roman" w:hAnsi="Times New Roman"/>
          <w:b/>
          <w:bCs/>
          <w:sz w:val="24"/>
          <w:szCs w:val="24"/>
        </w:rPr>
        <w:t>B</w:t>
      </w:r>
      <w:r w:rsidR="002F717C" w:rsidRPr="00D46C2E">
        <w:rPr>
          <w:rFonts w:ascii="Times New Roman" w:hAnsi="Times New Roman"/>
          <w:b/>
          <w:bCs/>
          <w:sz w:val="24"/>
          <w:szCs w:val="24"/>
        </w:rPr>
        <w:t>.</w:t>
      </w:r>
      <w:r w:rsidR="0027738F" w:rsidRPr="00D46C2E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CC338C" w:rsidRPr="00D46C2E">
        <w:rPr>
          <w:rFonts w:ascii="Times New Roman" w:hAnsi="Times New Roman"/>
          <w:b/>
          <w:bCs/>
          <w:sz w:val="24"/>
          <w:szCs w:val="24"/>
        </w:rPr>
        <w:t>Molecular Orbitals</w:t>
      </w:r>
    </w:p>
    <w:p w14:paraId="6B100E02" w14:textId="24433CA3" w:rsidR="002327C0" w:rsidRPr="00D46C2E" w:rsidRDefault="003F3B3E" w:rsidP="00A27BA8">
      <w:pPr>
        <w:pStyle w:val="TESupportingInformation"/>
        <w:ind w:firstLineChars="77" w:firstLine="162"/>
        <w:rPr>
          <w:rFonts w:ascii="Times New Roman" w:hAnsi="Times New Roman"/>
          <w:b/>
          <w:bCs/>
          <w:sz w:val="24"/>
          <w:szCs w:val="24"/>
        </w:rPr>
      </w:pPr>
      <w:r w:rsidRPr="00D46C2E">
        <w:rPr>
          <w:rFonts w:ascii="Times New Roman" w:eastAsiaTheme="minorEastAsia" w:hAnsi="Times New Roman"/>
          <w:b/>
          <w:bCs/>
          <w:noProof/>
          <w:sz w:val="21"/>
          <w:szCs w:val="21"/>
        </w:rPr>
        <w:drawing>
          <wp:anchor distT="0" distB="0" distL="114300" distR="114300" simplePos="0" relativeHeight="251730948" behindDoc="0" locked="0" layoutInCell="1" allowOverlap="1" wp14:anchorId="222DDB44" wp14:editId="29078F1A">
            <wp:simplePos x="0" y="0"/>
            <wp:positionH relativeFrom="column">
              <wp:posOffset>1416685</wp:posOffset>
            </wp:positionH>
            <wp:positionV relativeFrom="paragraph">
              <wp:posOffset>281305</wp:posOffset>
            </wp:positionV>
            <wp:extent cx="4492625" cy="4514215"/>
            <wp:effectExtent l="0" t="0" r="3175" b="63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40" b="22298"/>
                    <a:stretch/>
                  </pic:blipFill>
                  <pic:spPr bwMode="auto">
                    <a:xfrm>
                      <a:off x="0" y="0"/>
                      <a:ext cx="449262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A79A5" w14:textId="3DDB798C" w:rsidR="002327C0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5609AC95" w14:textId="10D25E8D" w:rsidR="002327C0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340D8E59" w14:textId="071AAA14" w:rsidR="002327C0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24FB6828" w14:textId="5BD7846C" w:rsidR="002327C0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75FFFE6B" w14:textId="78D0513E" w:rsidR="002327C0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AC9B9D2" w14:textId="57EAA8B2" w:rsidR="002327C0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05694CC" w14:textId="749731AB" w:rsidR="002327C0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7596BF9" w14:textId="78F1B8B8" w:rsidR="002327C0" w:rsidRPr="00D46C2E" w:rsidRDefault="002327C0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6C4851CB" w14:textId="2D76C8C4" w:rsidR="007849B9" w:rsidRPr="00D46C2E" w:rsidRDefault="007849B9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4100CFF5" w14:textId="10AE4A33" w:rsidR="007849B9" w:rsidRPr="00D46C2E" w:rsidRDefault="007849B9" w:rsidP="00A27BA8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060FF9F3" w14:textId="345377C5" w:rsidR="00A84696" w:rsidRPr="00D46C2E" w:rsidRDefault="00A84696" w:rsidP="00A84696">
      <w:pPr>
        <w:pStyle w:val="TESupportingInformation"/>
        <w:spacing w:line="240" w:lineRule="exact"/>
        <w:rPr>
          <w:rFonts w:ascii="Times New Roman" w:eastAsia="Times New Roman" w:hAnsi="Times New Roman"/>
          <w:b/>
          <w:bCs/>
          <w:sz w:val="21"/>
          <w:szCs w:val="21"/>
        </w:rPr>
      </w:pPr>
    </w:p>
    <w:p w14:paraId="1C4DA4BA" w14:textId="77777777" w:rsidR="0098351A" w:rsidRPr="00D46C2E" w:rsidRDefault="0098351A" w:rsidP="00A84696">
      <w:pPr>
        <w:pStyle w:val="TESupportingInformation"/>
        <w:spacing w:line="240" w:lineRule="exact"/>
        <w:rPr>
          <w:rFonts w:ascii="Times New Roman" w:eastAsia="Times New Roman" w:hAnsi="Times New Roman"/>
          <w:b/>
          <w:bCs/>
          <w:sz w:val="21"/>
          <w:szCs w:val="21"/>
        </w:rPr>
      </w:pPr>
    </w:p>
    <w:p w14:paraId="0B89E98F" w14:textId="7DFF4965" w:rsidR="002327C0" w:rsidRPr="00D46C2E" w:rsidRDefault="005A620E" w:rsidP="00D86DC0">
      <w:pPr>
        <w:pStyle w:val="TESupportingInformation"/>
        <w:spacing w:line="240" w:lineRule="exact"/>
        <w:ind w:left="187" w:firstLine="0"/>
        <w:rPr>
          <w:rFonts w:ascii="Times New Roman" w:hAnsi="Times New Roman"/>
          <w:b/>
          <w:sz w:val="24"/>
          <w:szCs w:val="24"/>
        </w:rPr>
      </w:pPr>
      <w:r w:rsidRPr="00D46C2E">
        <w:rPr>
          <w:rFonts w:ascii="Times New Roman" w:eastAsia="Times New Roman" w:hAnsi="Times New Roman"/>
          <w:b/>
          <w:bCs/>
          <w:sz w:val="21"/>
          <w:szCs w:val="21"/>
        </w:rPr>
        <w:t>Figure S</w:t>
      </w:r>
      <w:r w:rsidR="00D526D2">
        <w:rPr>
          <w:rFonts w:ascii="Times New Roman" w:eastAsia="Times New Roman" w:hAnsi="Times New Roman"/>
          <w:b/>
          <w:bCs/>
          <w:sz w:val="21"/>
          <w:szCs w:val="21"/>
        </w:rPr>
        <w:t>4</w:t>
      </w:r>
      <w:r w:rsidRPr="00D46C2E">
        <w:rPr>
          <w:rFonts w:ascii="Times New Roman" w:eastAsia="Times New Roman" w:hAnsi="Times New Roman"/>
          <w:b/>
          <w:bCs/>
          <w:sz w:val="21"/>
          <w:szCs w:val="21"/>
        </w:rPr>
        <w:t>.</w:t>
      </w:r>
      <w:r w:rsidRPr="00D46C2E">
        <w:rPr>
          <w:rFonts w:ascii="Times New Roman" w:eastAsia="Times New Roman" w:hAnsi="Times New Roman"/>
          <w:sz w:val="21"/>
          <w:szCs w:val="21"/>
        </w:rPr>
        <w:t xml:space="preserve"> </w:t>
      </w:r>
      <w:r w:rsidR="00560E72" w:rsidRPr="00D46C2E">
        <w:rPr>
          <w:rFonts w:ascii="Times New Roman" w:eastAsia="Times New Roman" w:hAnsi="Times New Roman" w:hint="eastAsia"/>
          <w:sz w:val="21"/>
          <w:szCs w:val="21"/>
        </w:rPr>
        <w:t>Selected molecular orbitals of</w:t>
      </w:r>
      <w:r w:rsidR="00560E72" w:rsidRPr="00D46C2E">
        <w:rPr>
          <w:rFonts w:ascii="Times New Roman" w:eastAsia="Times New Roman" w:hAnsi="Times New Roman"/>
          <w:sz w:val="21"/>
          <w:szCs w:val="21"/>
        </w:rPr>
        <w:t xml:space="preserve"> </w:t>
      </w:r>
      <w:r w:rsidR="00525B2F" w:rsidRPr="00D46C2E">
        <w:rPr>
          <w:rFonts w:ascii="Times New Roman" w:eastAsia="Times New Roman" w:hAnsi="Times New Roman"/>
          <w:b/>
          <w:bCs/>
          <w:sz w:val="21"/>
          <w:szCs w:val="21"/>
        </w:rPr>
        <w:t>1</w:t>
      </w:r>
      <w:r w:rsidR="00560E72" w:rsidRPr="00D46C2E">
        <w:rPr>
          <w:rFonts w:ascii="Times New Roman" w:eastAsia="Times New Roman" w:hAnsi="Times New Roman" w:hint="eastAsia"/>
          <w:sz w:val="21"/>
          <w:szCs w:val="21"/>
        </w:rPr>
        <w:t>.</w:t>
      </w:r>
      <w:r w:rsidR="0037117A" w:rsidRPr="00D46C2E">
        <w:rPr>
          <w:rFonts w:ascii="Times New Roman" w:eastAsia="Times New Roman" w:hAnsi="Times New Roman"/>
          <w:sz w:val="21"/>
          <w:szCs w:val="21"/>
        </w:rPr>
        <w:t xml:space="preserve"> </w:t>
      </w:r>
      <w:r w:rsidR="006E5E91" w:rsidRPr="00D46C2E">
        <w:rPr>
          <w:rFonts w:ascii="Times New Roman" w:eastAsia="Times New Roman" w:hAnsi="Times New Roman"/>
          <w:sz w:val="21"/>
          <w:szCs w:val="21"/>
        </w:rPr>
        <w:t>Their a</w:t>
      </w:r>
      <w:r w:rsidR="00FE619E" w:rsidRPr="00D46C2E">
        <w:rPr>
          <w:rFonts w:ascii="Times New Roman" w:eastAsia="Times New Roman" w:hAnsi="Times New Roman"/>
          <w:sz w:val="21"/>
          <w:szCs w:val="21"/>
        </w:rPr>
        <w:t xml:space="preserve">ssignments </w:t>
      </w:r>
      <w:r w:rsidR="006E5E91" w:rsidRPr="00D46C2E">
        <w:rPr>
          <w:rFonts w:ascii="Times New Roman" w:eastAsia="Times New Roman" w:hAnsi="Times New Roman"/>
          <w:sz w:val="21"/>
          <w:szCs w:val="21"/>
        </w:rPr>
        <w:t xml:space="preserve">as the </w:t>
      </w:r>
      <w:r w:rsidR="00FE619E" w:rsidRPr="00D46C2E">
        <w:rPr>
          <w:rFonts w:ascii="Times New Roman" w:eastAsia="Times New Roman" w:hAnsi="Times New Roman"/>
          <w:sz w:val="21"/>
          <w:szCs w:val="21"/>
        </w:rPr>
        <w:t>s</w:t>
      </w:r>
      <w:r w:rsidR="0037117A" w:rsidRPr="00D46C2E">
        <w:rPr>
          <w:rFonts w:ascii="Times New Roman" w:eastAsia="Times New Roman" w:hAnsi="Times New Roman"/>
          <w:sz w:val="21"/>
          <w:szCs w:val="21"/>
        </w:rPr>
        <w:t xml:space="preserve">uperatomic </w:t>
      </w:r>
      <w:r w:rsidR="00FE619E" w:rsidRPr="00D46C2E">
        <w:rPr>
          <w:rFonts w:ascii="Times New Roman" w:eastAsia="Times New Roman" w:hAnsi="Times New Roman"/>
          <w:sz w:val="21"/>
          <w:szCs w:val="21"/>
        </w:rPr>
        <w:t xml:space="preserve">P and D </w:t>
      </w:r>
      <w:r w:rsidR="0037117A" w:rsidRPr="00D46C2E">
        <w:rPr>
          <w:rFonts w:ascii="Times New Roman" w:eastAsia="Times New Roman" w:hAnsi="Times New Roman"/>
          <w:sz w:val="21"/>
          <w:szCs w:val="21"/>
        </w:rPr>
        <w:t>orbitals</w:t>
      </w:r>
      <w:r w:rsidR="0079179A" w:rsidRPr="00D46C2E">
        <w:rPr>
          <w:rFonts w:ascii="Times New Roman" w:eastAsia="Times New Roman" w:hAnsi="Times New Roman"/>
          <w:sz w:val="21"/>
          <w:szCs w:val="21"/>
        </w:rPr>
        <w:t xml:space="preserve"> are indicated</w:t>
      </w:r>
      <w:r w:rsidR="00D86DC0" w:rsidRPr="00D46C2E">
        <w:rPr>
          <w:rFonts w:ascii="Times New Roman" w:eastAsia="Times New Roman" w:hAnsi="Times New Roman"/>
          <w:sz w:val="21"/>
          <w:szCs w:val="21"/>
        </w:rPr>
        <w:t xml:space="preserve"> on the right.</w:t>
      </w:r>
      <w:r w:rsidR="0079179A" w:rsidRPr="00D46C2E">
        <w:rPr>
          <w:rFonts w:ascii="Times New Roman" w:eastAsia="Times New Roman" w:hAnsi="Times New Roman"/>
          <w:sz w:val="21"/>
          <w:szCs w:val="21"/>
        </w:rPr>
        <w:t xml:space="preserve"> </w:t>
      </w:r>
      <w:r w:rsidR="0037117A" w:rsidRPr="00D46C2E">
        <w:rPr>
          <w:rFonts w:ascii="Times New Roman" w:eastAsia="Times New Roman" w:hAnsi="Times New Roman"/>
          <w:sz w:val="21"/>
          <w:szCs w:val="21"/>
        </w:rPr>
        <w:t xml:space="preserve"> </w:t>
      </w:r>
      <w:r w:rsidR="005654A9" w:rsidRPr="00D46C2E">
        <w:rPr>
          <w:rFonts w:ascii="ＭＳ 明朝" w:hAnsi="ＭＳ 明朝" w:cs="ＭＳ 明朝" w:hint="eastAsia"/>
          <w:sz w:val="21"/>
          <w:szCs w:val="21"/>
        </w:rPr>
        <w:t xml:space="preserve"> </w:t>
      </w:r>
    </w:p>
    <w:p w14:paraId="18BB4898" w14:textId="6297C284" w:rsidR="00341D1E" w:rsidRPr="00D46C2E" w:rsidRDefault="00341D1E" w:rsidP="000D2AA6">
      <w:pPr>
        <w:pStyle w:val="TESupportingInformation"/>
        <w:spacing w:line="240" w:lineRule="exact"/>
        <w:ind w:left="186" w:firstLine="1"/>
        <w:rPr>
          <w:rFonts w:ascii="Times New Roman" w:eastAsiaTheme="minorEastAsia" w:hAnsi="Times New Roman"/>
          <w:b/>
          <w:bCs/>
          <w:sz w:val="21"/>
          <w:szCs w:val="21"/>
        </w:rPr>
      </w:pPr>
    </w:p>
    <w:p w14:paraId="730E1D83" w14:textId="7F8F2971" w:rsidR="00A84696" w:rsidRPr="00D46C2E" w:rsidRDefault="00A84696" w:rsidP="000D2AA6">
      <w:pPr>
        <w:pStyle w:val="TESupportingInformation"/>
        <w:spacing w:line="240" w:lineRule="exact"/>
        <w:ind w:left="186" w:firstLine="1"/>
        <w:rPr>
          <w:rFonts w:ascii="Times New Roman" w:eastAsiaTheme="minorEastAsia" w:hAnsi="Times New Roman"/>
          <w:b/>
          <w:bCs/>
          <w:sz w:val="21"/>
          <w:szCs w:val="21"/>
        </w:rPr>
      </w:pPr>
    </w:p>
    <w:p w14:paraId="3235C1D2" w14:textId="5359732C" w:rsidR="00A84696" w:rsidRPr="00D46C2E" w:rsidRDefault="00A84696" w:rsidP="000D2AA6">
      <w:pPr>
        <w:pStyle w:val="TESupportingInformation"/>
        <w:spacing w:line="240" w:lineRule="exact"/>
        <w:ind w:left="186" w:firstLine="1"/>
        <w:rPr>
          <w:rFonts w:ascii="Times New Roman" w:eastAsiaTheme="minorEastAsia" w:hAnsi="Times New Roman"/>
          <w:b/>
          <w:bCs/>
          <w:sz w:val="21"/>
          <w:szCs w:val="21"/>
        </w:rPr>
      </w:pPr>
    </w:p>
    <w:p w14:paraId="29A44FAE" w14:textId="1F9180E2" w:rsidR="00A84696" w:rsidRPr="00D46C2E" w:rsidRDefault="00A84696" w:rsidP="000D2AA6">
      <w:pPr>
        <w:pStyle w:val="TESupportingInformation"/>
        <w:spacing w:line="240" w:lineRule="exact"/>
        <w:ind w:left="186" w:firstLine="1"/>
        <w:rPr>
          <w:rFonts w:ascii="Times New Roman" w:eastAsiaTheme="minorEastAsia" w:hAnsi="Times New Roman"/>
          <w:b/>
          <w:bCs/>
          <w:sz w:val="21"/>
          <w:szCs w:val="21"/>
        </w:rPr>
      </w:pPr>
    </w:p>
    <w:p w14:paraId="2C0A1A32" w14:textId="77777777" w:rsidR="00A84696" w:rsidRPr="00D46C2E" w:rsidRDefault="00A84696" w:rsidP="000D2AA6">
      <w:pPr>
        <w:pStyle w:val="TESupportingInformation"/>
        <w:spacing w:line="240" w:lineRule="exact"/>
        <w:ind w:left="186" w:firstLine="1"/>
        <w:rPr>
          <w:rFonts w:ascii="Times New Roman" w:eastAsiaTheme="minorEastAsia" w:hAnsi="Times New Roman"/>
          <w:b/>
          <w:bCs/>
          <w:sz w:val="21"/>
          <w:szCs w:val="21"/>
        </w:rPr>
      </w:pPr>
    </w:p>
    <w:p w14:paraId="7C6A540E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36CD6FE2" w14:textId="67B29E14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08CFB160" w14:textId="4077FF29" w:rsidR="0098351A" w:rsidRPr="00D46C2E" w:rsidRDefault="00752C06" w:rsidP="0098351A">
      <w:pPr>
        <w:pStyle w:val="TESupportingInformation"/>
        <w:ind w:firstLineChars="77" w:firstLine="162"/>
        <w:rPr>
          <w:rFonts w:ascii="Times New Roman" w:hAnsi="Times New Roman"/>
          <w:b/>
          <w:bCs/>
          <w:sz w:val="24"/>
          <w:szCs w:val="24"/>
        </w:rPr>
      </w:pPr>
      <w:r w:rsidRPr="00D46C2E">
        <w:rPr>
          <w:rFonts w:ascii="Times New Roman" w:eastAsiaTheme="minorEastAsia" w:hAnsi="Times New Roman"/>
          <w:b/>
          <w:bCs/>
          <w:noProof/>
          <w:sz w:val="21"/>
          <w:szCs w:val="21"/>
        </w:rPr>
        <w:drawing>
          <wp:anchor distT="0" distB="0" distL="114300" distR="114300" simplePos="0" relativeHeight="251729924" behindDoc="0" locked="0" layoutInCell="1" allowOverlap="1" wp14:anchorId="0D8E1793" wp14:editId="7A334E52">
            <wp:simplePos x="0" y="0"/>
            <wp:positionH relativeFrom="column">
              <wp:posOffset>1345565</wp:posOffset>
            </wp:positionH>
            <wp:positionV relativeFrom="paragraph">
              <wp:posOffset>259715</wp:posOffset>
            </wp:positionV>
            <wp:extent cx="4471035" cy="4531995"/>
            <wp:effectExtent l="0" t="0" r="5715" b="190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89" b="21995"/>
                    <a:stretch/>
                  </pic:blipFill>
                  <pic:spPr bwMode="auto">
                    <a:xfrm>
                      <a:off x="0" y="0"/>
                      <a:ext cx="447103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461A1" w14:textId="51EB06FD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48B22857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75C27D0D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414447B2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737F47C2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74F0E458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5875025F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1BE8E0D6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500641EA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1B1B957D" w14:textId="77777777" w:rsidR="0098351A" w:rsidRPr="00D46C2E" w:rsidRDefault="0098351A" w:rsidP="0098351A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</w:p>
    <w:p w14:paraId="0C4289F8" w14:textId="77777777" w:rsidR="0098351A" w:rsidRPr="00D46C2E" w:rsidRDefault="0098351A" w:rsidP="0098351A">
      <w:pPr>
        <w:pStyle w:val="TESupportingInformation"/>
        <w:spacing w:line="240" w:lineRule="exact"/>
        <w:rPr>
          <w:rFonts w:ascii="Times New Roman" w:eastAsia="Times New Roman" w:hAnsi="Times New Roman"/>
          <w:b/>
          <w:bCs/>
          <w:sz w:val="21"/>
          <w:szCs w:val="21"/>
        </w:rPr>
      </w:pPr>
    </w:p>
    <w:p w14:paraId="6FB3B35A" w14:textId="77777777" w:rsidR="0098351A" w:rsidRPr="00D46C2E" w:rsidRDefault="0098351A" w:rsidP="0098351A">
      <w:pPr>
        <w:pStyle w:val="TESupportingInformation"/>
        <w:spacing w:line="240" w:lineRule="exact"/>
        <w:rPr>
          <w:rFonts w:ascii="Times New Roman" w:eastAsia="Times New Roman" w:hAnsi="Times New Roman"/>
          <w:b/>
          <w:bCs/>
          <w:sz w:val="21"/>
          <w:szCs w:val="21"/>
        </w:rPr>
      </w:pPr>
    </w:p>
    <w:p w14:paraId="5BF46FBE" w14:textId="7F0AEB09" w:rsidR="0098351A" w:rsidRPr="00D46C2E" w:rsidRDefault="0098351A" w:rsidP="003D5471">
      <w:pPr>
        <w:pStyle w:val="TESupportingInformation"/>
        <w:spacing w:line="240" w:lineRule="exact"/>
        <w:ind w:left="187" w:firstLine="0"/>
        <w:rPr>
          <w:rFonts w:ascii="Times New Roman" w:hAnsi="Times New Roman"/>
          <w:b/>
          <w:sz w:val="24"/>
          <w:szCs w:val="24"/>
        </w:rPr>
      </w:pPr>
      <w:r w:rsidRPr="00D46C2E">
        <w:rPr>
          <w:rFonts w:ascii="Times New Roman" w:eastAsia="Times New Roman" w:hAnsi="Times New Roman"/>
          <w:b/>
          <w:bCs/>
          <w:sz w:val="21"/>
          <w:szCs w:val="21"/>
        </w:rPr>
        <w:t>Figure S</w:t>
      </w:r>
      <w:r w:rsidR="00D526D2">
        <w:rPr>
          <w:rFonts w:ascii="Times New Roman" w:eastAsia="Times New Roman" w:hAnsi="Times New Roman"/>
          <w:b/>
          <w:bCs/>
          <w:sz w:val="21"/>
          <w:szCs w:val="21"/>
        </w:rPr>
        <w:t>5</w:t>
      </w:r>
      <w:r w:rsidRPr="00D46C2E">
        <w:rPr>
          <w:rFonts w:ascii="Times New Roman" w:eastAsia="Times New Roman" w:hAnsi="Times New Roman"/>
          <w:b/>
          <w:bCs/>
          <w:sz w:val="21"/>
          <w:szCs w:val="21"/>
        </w:rPr>
        <w:t>.</w:t>
      </w:r>
      <w:r w:rsidRPr="00D46C2E">
        <w:rPr>
          <w:rFonts w:ascii="Times New Roman" w:eastAsia="Times New Roman" w:hAnsi="Times New Roman"/>
          <w:sz w:val="21"/>
          <w:szCs w:val="21"/>
        </w:rPr>
        <w:t xml:space="preserve"> </w:t>
      </w:r>
      <w:r w:rsidRPr="00D46C2E">
        <w:rPr>
          <w:rFonts w:ascii="Times New Roman" w:eastAsia="Times New Roman" w:hAnsi="Times New Roman" w:hint="eastAsia"/>
          <w:sz w:val="21"/>
          <w:szCs w:val="21"/>
        </w:rPr>
        <w:t>Selected molecular orbitals of</w:t>
      </w:r>
      <w:r w:rsidRPr="00D46C2E">
        <w:rPr>
          <w:rFonts w:ascii="Times New Roman" w:eastAsia="Times New Roman" w:hAnsi="Times New Roman"/>
          <w:sz w:val="21"/>
          <w:szCs w:val="21"/>
        </w:rPr>
        <w:t xml:space="preserve"> </w:t>
      </w:r>
      <w:r w:rsidR="00304823" w:rsidRPr="00D46C2E">
        <w:rPr>
          <w:rFonts w:ascii="Times New Roman" w:eastAsia="Times New Roman" w:hAnsi="Times New Roman"/>
          <w:b/>
          <w:bCs/>
          <w:sz w:val="21"/>
          <w:szCs w:val="21"/>
        </w:rPr>
        <w:t>3</w:t>
      </w:r>
      <w:r w:rsidRPr="00D46C2E">
        <w:rPr>
          <w:rFonts w:ascii="Times New Roman" w:eastAsia="Times New Roman" w:hAnsi="Times New Roman" w:hint="eastAsia"/>
          <w:sz w:val="21"/>
          <w:szCs w:val="21"/>
        </w:rPr>
        <w:t>.</w:t>
      </w:r>
      <w:r w:rsidR="003D5471" w:rsidRPr="00D46C2E">
        <w:rPr>
          <w:rFonts w:ascii="Times New Roman" w:eastAsia="Times New Roman" w:hAnsi="Times New Roman"/>
          <w:sz w:val="21"/>
          <w:szCs w:val="21"/>
        </w:rPr>
        <w:t xml:space="preserve"> Their assignments as the superatomic P and D orbitals are indicated on the right.</w:t>
      </w:r>
    </w:p>
    <w:p w14:paraId="4B6FA32A" w14:textId="77777777" w:rsidR="0098351A" w:rsidRPr="00D46C2E" w:rsidRDefault="0098351A" w:rsidP="0098351A">
      <w:pPr>
        <w:pStyle w:val="TESupportingInformation"/>
        <w:spacing w:line="240" w:lineRule="exact"/>
        <w:ind w:left="186" w:firstLine="1"/>
        <w:rPr>
          <w:rFonts w:ascii="Times New Roman" w:eastAsiaTheme="minorEastAsia" w:hAnsi="Times New Roman"/>
          <w:b/>
          <w:bCs/>
          <w:sz w:val="21"/>
          <w:szCs w:val="21"/>
        </w:rPr>
      </w:pPr>
    </w:p>
    <w:p w14:paraId="14D3659E" w14:textId="77777777" w:rsidR="0098351A" w:rsidRPr="00D46C2E" w:rsidRDefault="0098351A" w:rsidP="0098351A">
      <w:pPr>
        <w:pStyle w:val="TESupportingInformation"/>
        <w:spacing w:line="240" w:lineRule="exact"/>
        <w:ind w:left="186" w:firstLine="1"/>
        <w:rPr>
          <w:rFonts w:ascii="Times New Roman" w:eastAsiaTheme="minorEastAsia" w:hAnsi="Times New Roman"/>
          <w:b/>
          <w:bCs/>
          <w:sz w:val="21"/>
          <w:szCs w:val="21"/>
        </w:rPr>
      </w:pPr>
    </w:p>
    <w:p w14:paraId="73360621" w14:textId="4CD62BB1" w:rsidR="00341D1E" w:rsidRPr="00D46C2E" w:rsidRDefault="00341D1E" w:rsidP="000D2AA6">
      <w:pPr>
        <w:pStyle w:val="TESupportingInformation"/>
        <w:spacing w:line="240" w:lineRule="exact"/>
        <w:ind w:left="186" w:firstLine="1"/>
        <w:rPr>
          <w:rFonts w:ascii="Times New Roman" w:eastAsiaTheme="minorEastAsia" w:hAnsi="Times New Roman"/>
          <w:b/>
          <w:bCs/>
          <w:sz w:val="21"/>
          <w:szCs w:val="21"/>
        </w:rPr>
      </w:pPr>
    </w:p>
    <w:p w14:paraId="71DD8CE7" w14:textId="5B73795F" w:rsidR="003C6870" w:rsidRPr="00D46C2E" w:rsidRDefault="003C6870" w:rsidP="0098351A">
      <w:pPr>
        <w:pStyle w:val="TESupportingInformation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4E48450D" w14:textId="1DE73793" w:rsidR="00D972E2" w:rsidRDefault="00D972E2" w:rsidP="00FD0B78">
      <w:pPr>
        <w:pStyle w:val="TESupportingInformation"/>
        <w:tabs>
          <w:tab w:val="left" w:pos="2469"/>
        </w:tabs>
        <w:spacing w:line="240" w:lineRule="exact"/>
        <w:ind w:firstLine="0"/>
        <w:rPr>
          <w:rFonts w:ascii="Times New Roman" w:eastAsia="Times New Roman" w:hAnsi="Times New Roman"/>
          <w:b/>
          <w:bCs/>
          <w:noProof/>
          <w:sz w:val="21"/>
          <w:szCs w:val="21"/>
        </w:rPr>
      </w:pPr>
    </w:p>
    <w:p w14:paraId="4A4BB953" w14:textId="77777777" w:rsidR="00A50050" w:rsidRPr="00D46C2E" w:rsidRDefault="00A50050" w:rsidP="00FD0B78">
      <w:pPr>
        <w:pStyle w:val="TESupportingInformation"/>
        <w:tabs>
          <w:tab w:val="left" w:pos="2469"/>
        </w:tabs>
        <w:spacing w:line="240" w:lineRule="exact"/>
        <w:ind w:firstLine="0"/>
        <w:rPr>
          <w:rFonts w:ascii="Times New Roman" w:hAnsi="Times New Roman"/>
          <w:sz w:val="21"/>
        </w:rPr>
      </w:pPr>
    </w:p>
    <w:p w14:paraId="005CB00E" w14:textId="065F20D1" w:rsidR="00560E72" w:rsidRPr="00D46C2E" w:rsidRDefault="00A50050" w:rsidP="00560E72">
      <w:pPr>
        <w:pStyle w:val="TESupportingInformation"/>
        <w:ind w:firstLineChars="77" w:firstLine="18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 w:rsidR="00560E72" w:rsidRPr="00D46C2E">
        <w:rPr>
          <w:rFonts w:ascii="Times New Roman" w:hAnsi="Times New Roman"/>
          <w:b/>
          <w:bCs/>
          <w:sz w:val="24"/>
          <w:szCs w:val="24"/>
        </w:rPr>
        <w:t xml:space="preserve">.  </w:t>
      </w:r>
      <w:r w:rsidR="008216CA" w:rsidRPr="00D46C2E">
        <w:rPr>
          <w:rFonts w:ascii="Times New Roman" w:hAnsi="Times New Roman"/>
          <w:b/>
          <w:bCs/>
          <w:sz w:val="24"/>
          <w:szCs w:val="24"/>
        </w:rPr>
        <w:t>Molecular</w:t>
      </w:r>
      <w:r w:rsidR="008D59CC" w:rsidRPr="00D46C2E">
        <w:rPr>
          <w:rFonts w:ascii="Times New Roman" w:hAnsi="Times New Roman"/>
          <w:b/>
          <w:bCs/>
          <w:sz w:val="24"/>
          <w:szCs w:val="24"/>
        </w:rPr>
        <w:t>-</w:t>
      </w:r>
      <w:r w:rsidR="008216CA" w:rsidRPr="00D46C2E">
        <w:rPr>
          <w:rFonts w:ascii="Times New Roman" w:hAnsi="Times New Roman"/>
          <w:b/>
          <w:bCs/>
          <w:sz w:val="24"/>
          <w:szCs w:val="24"/>
        </w:rPr>
        <w:t xml:space="preserve">Orbital and </w:t>
      </w:r>
      <w:r w:rsidR="00C518AA" w:rsidRPr="00D46C2E">
        <w:rPr>
          <w:rFonts w:ascii="Times New Roman" w:hAnsi="Times New Roman"/>
          <w:b/>
          <w:bCs/>
          <w:sz w:val="24"/>
          <w:szCs w:val="24"/>
        </w:rPr>
        <w:t>Electron-</w:t>
      </w:r>
      <w:r w:rsidR="003C25AC" w:rsidRPr="00D46C2E">
        <w:rPr>
          <w:rFonts w:ascii="Times New Roman" w:hAnsi="Times New Roman"/>
          <w:b/>
          <w:bCs/>
          <w:sz w:val="24"/>
          <w:szCs w:val="24"/>
        </w:rPr>
        <w:t>Transition Data</w:t>
      </w:r>
    </w:p>
    <w:p w14:paraId="06D67512" w14:textId="1F81F5F0" w:rsidR="00D4531B" w:rsidRPr="00D46C2E" w:rsidRDefault="00D4531B" w:rsidP="00D4531B">
      <w:pPr>
        <w:pStyle w:val="TESupportingInformation"/>
        <w:ind w:left="187" w:firstLine="0"/>
        <w:rPr>
          <w:rFonts w:ascii="Times New Roman" w:hAnsi="Times New Roman"/>
          <w:sz w:val="21"/>
          <w:szCs w:val="21"/>
        </w:rPr>
      </w:pPr>
      <w:r w:rsidRPr="00D46C2E">
        <w:rPr>
          <w:rFonts w:ascii="Times New Roman" w:hAnsi="Times New Roman"/>
          <w:b/>
          <w:bCs/>
          <w:sz w:val="21"/>
          <w:szCs w:val="21"/>
        </w:rPr>
        <w:t>Table S</w:t>
      </w:r>
      <w:r w:rsidR="006B199F" w:rsidRPr="00D46C2E">
        <w:rPr>
          <w:rFonts w:ascii="Times New Roman" w:hAnsi="Times New Roman"/>
          <w:b/>
          <w:bCs/>
          <w:sz w:val="21"/>
          <w:szCs w:val="21"/>
        </w:rPr>
        <w:t>3</w:t>
      </w:r>
      <w:r w:rsidRPr="00D46C2E">
        <w:rPr>
          <w:rFonts w:ascii="Times New Roman" w:hAnsi="Times New Roman"/>
          <w:b/>
          <w:bCs/>
          <w:sz w:val="21"/>
          <w:szCs w:val="21"/>
        </w:rPr>
        <w:t>.</w:t>
      </w:r>
      <w:r w:rsidRPr="00D46C2E">
        <w:rPr>
          <w:rFonts w:ascii="Times New Roman" w:hAnsi="Times New Roman"/>
          <w:sz w:val="21"/>
          <w:szCs w:val="21"/>
        </w:rPr>
        <w:t xml:space="preserve"> Kohn-Sham orbitals, energies, and atomic orbital contributions</w:t>
      </w:r>
      <w:r w:rsidRPr="00D46C2E">
        <w:rPr>
          <w:rFonts w:ascii="Times New Roman" w:hAnsi="Times New Roman" w:hint="eastAsia"/>
          <w:sz w:val="21"/>
          <w:szCs w:val="21"/>
        </w:rPr>
        <w:t xml:space="preserve"> of </w:t>
      </w:r>
      <w:r w:rsidR="0027332C" w:rsidRPr="00D46C2E">
        <w:rPr>
          <w:rFonts w:ascii="Times New Roman" w:hAnsi="Times New Roman"/>
          <w:b/>
          <w:bCs/>
          <w:sz w:val="21"/>
          <w:szCs w:val="21"/>
        </w:rPr>
        <w:t>1</w:t>
      </w:r>
      <w:r w:rsidR="0027332C" w:rsidRPr="00D46C2E">
        <w:rPr>
          <w:rFonts w:ascii="Times New Roman" w:hAnsi="Times New Roman"/>
          <w:sz w:val="21"/>
          <w:szCs w:val="21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4"/>
        <w:gridCol w:w="1500"/>
        <w:gridCol w:w="1429"/>
        <w:gridCol w:w="2041"/>
        <w:gridCol w:w="1218"/>
        <w:gridCol w:w="1218"/>
        <w:gridCol w:w="1216"/>
        <w:gridCol w:w="1216"/>
      </w:tblGrid>
      <w:tr w:rsidR="00D46C2E" w:rsidRPr="00D46C2E" w14:paraId="12325A3D" w14:textId="77777777" w:rsidTr="000D0684">
        <w:trPr>
          <w:trHeight w:val="559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5EFDB" w14:textId="77777777" w:rsidR="00D4531B" w:rsidRPr="00D46C2E" w:rsidRDefault="00D4531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DF86DE" w14:textId="77777777" w:rsidR="00D4531B" w:rsidRPr="00D46C2E" w:rsidRDefault="00D4531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MO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545B21E" w14:textId="77777777" w:rsidR="00D4531B" w:rsidRPr="00D46C2E" w:rsidRDefault="00D4531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Orbital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index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DCED69B" w14:textId="77777777" w:rsidR="00D4531B" w:rsidRPr="00D46C2E" w:rsidRDefault="00D4531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Orbital energy (eV) /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Relative energy (eV)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0BCA81" w14:textId="77777777" w:rsidR="00D4531B" w:rsidRPr="00D46C2E" w:rsidRDefault="00D4531B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% Au (</w:t>
            </w:r>
            <w:r w:rsidRPr="00D46C2E">
              <w:rPr>
                <w:rFonts w:ascii="Times New Roman" w:eastAsia="ＭＳ Ｐゴシック" w:hAnsi="Times New Roman"/>
                <w:i/>
                <w:iCs/>
                <w:sz w:val="18"/>
                <w:szCs w:val="18"/>
              </w:rPr>
              <w:t>sp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649AAB" w14:textId="77777777" w:rsidR="00D4531B" w:rsidRPr="00D46C2E" w:rsidRDefault="00D4531B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% Au (</w:t>
            </w:r>
            <w:r w:rsidRPr="00D46C2E">
              <w:rPr>
                <w:rFonts w:ascii="Times New Roman" w:eastAsia="ＭＳ Ｐゴシック" w:hAnsi="Times New Roman"/>
                <w:i/>
                <w:iCs/>
                <w:sz w:val="18"/>
                <w:szCs w:val="18"/>
              </w:rPr>
              <w:t>d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8E69DC" w14:textId="77777777" w:rsidR="00D4531B" w:rsidRPr="00D46C2E" w:rsidRDefault="00D4531B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% P (</w:t>
            </w:r>
            <w:r w:rsidRPr="00D46C2E">
              <w:rPr>
                <w:rFonts w:ascii="Times New Roman" w:eastAsia="ＭＳ Ｐゴシック" w:hAnsi="Times New Roman"/>
                <w:i/>
                <w:iCs/>
                <w:sz w:val="18"/>
                <w:szCs w:val="18"/>
              </w:rPr>
              <w:t>p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E8011A8" w14:textId="77777777" w:rsidR="00D4531B" w:rsidRPr="00D46C2E" w:rsidRDefault="00D4531B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% 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Cl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(</w:t>
            </w:r>
            <w:r w:rsidRPr="00D46C2E">
              <w:rPr>
                <w:rFonts w:ascii="Times New Roman" w:eastAsia="ＭＳ Ｐゴシック" w:hAnsi="Times New Roman"/>
                <w:i/>
                <w:iCs/>
                <w:sz w:val="18"/>
                <w:szCs w:val="18"/>
              </w:rPr>
              <w:t>p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</w:tr>
      <w:tr w:rsidR="00D46C2E" w:rsidRPr="00D46C2E" w14:paraId="7838E9C4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C818B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291DB" w14:textId="604AAEC9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LUMO+4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248AA" w14:textId="2C20493C" w:rsidR="000D0684" w:rsidRPr="00D46C2E" w:rsidRDefault="000D0684" w:rsidP="00A730EF">
            <w:pPr>
              <w:rPr>
                <w:rFonts w:ascii="Times New Roman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669a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A6DE3" w14:textId="6DA65212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-7.00 / 3.11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665EC" w14:textId="20A75D20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0DB03" w14:textId="4FAC4D58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ED87C" w14:textId="20201611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3D115" w14:textId="09FB4FA3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12</w:t>
            </w:r>
          </w:p>
        </w:tc>
      </w:tr>
      <w:tr w:rsidR="00D46C2E" w:rsidRPr="00D46C2E" w14:paraId="76677036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D0DEC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BEB2F" w14:textId="092AE24E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LUMO+3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A1263" w14:textId="4D3885C1" w:rsidR="000D0684" w:rsidRPr="00D46C2E" w:rsidRDefault="000D0684" w:rsidP="00A730EF">
            <w:pPr>
              <w:rPr>
                <w:rFonts w:ascii="Times New Roman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668a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02F2A" w14:textId="0C701887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-7.16 / 2.95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E37E0" w14:textId="4369BD99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24924" w14:textId="4A9B6628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CCFD5" w14:textId="46AAE2A0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DF6F1" w14:textId="24C4E2A7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0</w:t>
            </w:r>
          </w:p>
        </w:tc>
      </w:tr>
      <w:tr w:rsidR="00D46C2E" w:rsidRPr="00D46C2E" w14:paraId="2AB3C5A7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8C0B3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5813E" w14:textId="3037E1EF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LUMO+2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C2F39" w14:textId="6AE34951" w:rsidR="000D0684" w:rsidRPr="00D46C2E" w:rsidRDefault="000D0684" w:rsidP="00A730EF">
            <w:pPr>
              <w:rPr>
                <w:rFonts w:ascii="Times New Roman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667a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C4F62" w14:textId="2C808ACF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-7.16 / 2.95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E4CD9" w14:textId="5A59EDB5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71066" w14:textId="47010FAC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D04BA" w14:textId="0EC307F0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B2E15" w14:textId="6B143C7B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0</w:t>
            </w:r>
          </w:p>
        </w:tc>
      </w:tr>
      <w:tr w:rsidR="00D46C2E" w:rsidRPr="00D46C2E" w14:paraId="1B39B6F6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27255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8F87A" w14:textId="026120AA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LUMO+1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132BF" w14:textId="632ED579" w:rsidR="000D0684" w:rsidRPr="00D46C2E" w:rsidRDefault="000D0684" w:rsidP="00A730EF">
            <w:pPr>
              <w:rPr>
                <w:rFonts w:ascii="Times New Roman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666a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4755F" w14:textId="16C07A40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-7.29 / 2.82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788E4" w14:textId="711E93F5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B6254" w14:textId="3D1F0C60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7FFA5" w14:textId="6B2A87C7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7093A" w14:textId="59A7D361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</w:p>
        </w:tc>
      </w:tr>
      <w:tr w:rsidR="00D46C2E" w:rsidRPr="00D46C2E" w14:paraId="66A53722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CBA63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7123A" w14:textId="3EC76159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2FFA2" w14:textId="350CA991" w:rsidR="000D0684" w:rsidRPr="00D46C2E" w:rsidRDefault="000D0684" w:rsidP="00A730EF">
            <w:pPr>
              <w:rPr>
                <w:rFonts w:ascii="Times New Roman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665a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5A50B" w14:textId="30389BCD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-7.29 / 2.82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983DE" w14:textId="3B1B0706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4B290" w14:textId="0CF30762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33321" w14:textId="54B326CF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D3349" w14:textId="1A1FD232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</w:p>
        </w:tc>
      </w:tr>
      <w:tr w:rsidR="00D46C2E" w:rsidRPr="00D46C2E" w14:paraId="69ACE05B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F55B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9461" w14:textId="51CF9078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60B81" w14:textId="22E6304D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2B87" w14:textId="73D7B23E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6C7D0" w14:textId="34DDDE2C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C545F" w14:textId="3EA11C52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DAA3D" w14:textId="45C84391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8A4F3" w14:textId="2ED4D9FC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</w:tr>
      <w:tr w:rsidR="00D46C2E" w:rsidRPr="00D46C2E" w14:paraId="5E17476F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FA59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E267" w14:textId="4C012119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HOMO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95A7D" w14:textId="0A65D51F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664a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5BC8" w14:textId="4895A3FE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-10.11 / 0.00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AD07D" w14:textId="20A7159F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D1429" w14:textId="0E4324BF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B7768" w14:textId="3C827421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0BD33" w14:textId="71D3B553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</w:t>
            </w:r>
          </w:p>
        </w:tc>
      </w:tr>
      <w:tr w:rsidR="00D46C2E" w:rsidRPr="00D46C2E" w14:paraId="102D1EDA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C5B8B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0C4C0" w14:textId="6ED85890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HOMO-1</w:t>
            </w:r>
          </w:p>
        </w:tc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B8F11D" w14:textId="01ED90BC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663a</w:t>
            </w:r>
          </w:p>
        </w:tc>
        <w:tc>
          <w:tcPr>
            <w:tcW w:w="10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6A693" w14:textId="61E505BD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-10.11 / 0.00</w:t>
            </w:r>
          </w:p>
        </w:tc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31225B" w14:textId="455DA3CC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45</w:t>
            </w:r>
          </w:p>
        </w:tc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FFC571" w14:textId="2061B9B4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14</w:t>
            </w:r>
          </w:p>
        </w:tc>
        <w:tc>
          <w:tcPr>
            <w:tcW w:w="6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6455B" w14:textId="76072C77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19</w:t>
            </w:r>
          </w:p>
        </w:tc>
        <w:tc>
          <w:tcPr>
            <w:tcW w:w="605" w:type="pct"/>
            <w:tcBorders>
              <w:top w:val="nil"/>
              <w:left w:val="nil"/>
              <w:right w:val="nil"/>
            </w:tcBorders>
            <w:vAlign w:val="center"/>
          </w:tcPr>
          <w:p w14:paraId="3BDFB4F0" w14:textId="4FFEAFD5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</w:t>
            </w:r>
          </w:p>
        </w:tc>
      </w:tr>
      <w:tr w:rsidR="000D0684" w:rsidRPr="00D46C2E" w14:paraId="1115F473" w14:textId="77777777" w:rsidTr="000D0684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457F" w14:textId="77777777" w:rsidR="000D0684" w:rsidRPr="00D46C2E" w:rsidRDefault="000D0684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7EABC" w14:textId="0781C55B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HOMO-2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0500B8" w14:textId="099A9227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662a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96531" w14:textId="49D293C8" w:rsidR="000D0684" w:rsidRPr="00D46C2E" w:rsidRDefault="000D0684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-10.77 / -0.67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ABD42E" w14:textId="70CD36C0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F7B836" w14:textId="08A4D8E0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62BEBD" w14:textId="7C7B7A10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3C51AB" w14:textId="266390E4" w:rsidR="000D0684" w:rsidRPr="00D46C2E" w:rsidRDefault="000D0684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22</w:t>
            </w:r>
          </w:p>
        </w:tc>
      </w:tr>
    </w:tbl>
    <w:p w14:paraId="2CBA96E9" w14:textId="77777777" w:rsidR="009A462B" w:rsidRPr="00D46C2E" w:rsidRDefault="009A462B" w:rsidP="009A462B">
      <w:pPr>
        <w:pStyle w:val="TESupportingInformation"/>
        <w:ind w:left="187" w:firstLine="0"/>
        <w:rPr>
          <w:rFonts w:ascii="Times New Roman" w:hAnsi="Times New Roman"/>
          <w:b/>
          <w:bCs/>
          <w:sz w:val="21"/>
          <w:szCs w:val="21"/>
        </w:rPr>
      </w:pPr>
    </w:p>
    <w:p w14:paraId="1FB86F8F" w14:textId="77777777" w:rsidR="00D4531B" w:rsidRPr="00D46C2E" w:rsidRDefault="00D4531B" w:rsidP="00D4531B">
      <w:pPr>
        <w:pStyle w:val="TESupportingInformation"/>
        <w:ind w:left="187" w:firstLine="0"/>
        <w:rPr>
          <w:rFonts w:ascii="Times New Roman" w:hAnsi="Times New Roman"/>
          <w:b/>
          <w:bCs/>
          <w:sz w:val="21"/>
          <w:szCs w:val="21"/>
        </w:rPr>
      </w:pPr>
    </w:p>
    <w:p w14:paraId="019C8C08" w14:textId="5732DA0E" w:rsidR="00D4531B" w:rsidRPr="00D46C2E" w:rsidRDefault="00D4531B" w:rsidP="00D4531B">
      <w:pPr>
        <w:pStyle w:val="TESupportingInformation"/>
        <w:ind w:left="187" w:firstLine="0"/>
        <w:rPr>
          <w:rFonts w:ascii="Times New Roman" w:hAnsi="Times New Roman"/>
          <w:sz w:val="21"/>
          <w:szCs w:val="21"/>
        </w:rPr>
      </w:pPr>
      <w:r w:rsidRPr="00D46C2E">
        <w:rPr>
          <w:rFonts w:ascii="Times New Roman" w:hAnsi="Times New Roman"/>
          <w:b/>
          <w:bCs/>
          <w:sz w:val="21"/>
          <w:szCs w:val="21"/>
        </w:rPr>
        <w:t>Table S</w:t>
      </w:r>
      <w:r w:rsidR="006B199F" w:rsidRPr="00D46C2E">
        <w:rPr>
          <w:rFonts w:ascii="Times New Roman" w:hAnsi="Times New Roman"/>
          <w:b/>
          <w:bCs/>
          <w:sz w:val="21"/>
          <w:szCs w:val="21"/>
        </w:rPr>
        <w:t>4</w:t>
      </w:r>
      <w:r w:rsidRPr="00D46C2E">
        <w:rPr>
          <w:rFonts w:ascii="Times New Roman" w:hAnsi="Times New Roman"/>
          <w:b/>
          <w:bCs/>
          <w:sz w:val="21"/>
          <w:szCs w:val="21"/>
        </w:rPr>
        <w:t>.</w:t>
      </w:r>
      <w:r w:rsidRPr="00D46C2E">
        <w:rPr>
          <w:rFonts w:ascii="Times New Roman" w:hAnsi="Times New Roman"/>
          <w:sz w:val="21"/>
          <w:szCs w:val="21"/>
        </w:rPr>
        <w:t xml:space="preserve"> Kohn-Sham orbitals, energies, and atomic orbital contributions</w:t>
      </w:r>
      <w:r w:rsidRPr="00D46C2E">
        <w:rPr>
          <w:rFonts w:ascii="Times New Roman" w:hAnsi="Times New Roman" w:hint="eastAsia"/>
          <w:sz w:val="21"/>
          <w:szCs w:val="21"/>
        </w:rPr>
        <w:t xml:space="preserve"> of </w:t>
      </w:r>
      <w:r w:rsidRPr="00D46C2E">
        <w:rPr>
          <w:rFonts w:ascii="Times New Roman" w:hAnsi="Times New Roman"/>
          <w:b/>
          <w:bCs/>
          <w:sz w:val="21"/>
          <w:szCs w:val="21"/>
        </w:rPr>
        <w:t>3</w:t>
      </w:r>
      <w:r w:rsidRPr="00D46C2E">
        <w:rPr>
          <w:rFonts w:ascii="Times New Roman" w:hAnsi="Times New Roman"/>
          <w:sz w:val="21"/>
          <w:szCs w:val="21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4"/>
        <w:gridCol w:w="1500"/>
        <w:gridCol w:w="1429"/>
        <w:gridCol w:w="2041"/>
        <w:gridCol w:w="1218"/>
        <w:gridCol w:w="1218"/>
        <w:gridCol w:w="1216"/>
        <w:gridCol w:w="1216"/>
      </w:tblGrid>
      <w:tr w:rsidR="00D46C2E" w:rsidRPr="00D46C2E" w14:paraId="7A8FEB38" w14:textId="77777777" w:rsidTr="002B29D8">
        <w:trPr>
          <w:trHeight w:val="559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C288" w14:textId="77777777" w:rsidR="00D4531B" w:rsidRPr="00D46C2E" w:rsidRDefault="00D4531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97BB04" w14:textId="77777777" w:rsidR="00D4531B" w:rsidRPr="00D46C2E" w:rsidRDefault="00D4531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MO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9EE6524" w14:textId="77777777" w:rsidR="00D4531B" w:rsidRPr="00D46C2E" w:rsidRDefault="00D4531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Orbital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index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9AAE402" w14:textId="77777777" w:rsidR="00D4531B" w:rsidRPr="00D46C2E" w:rsidRDefault="00D4531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Orbital energy (eV) /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Relative energy (eV)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F9D09A" w14:textId="77777777" w:rsidR="00D4531B" w:rsidRPr="00D46C2E" w:rsidRDefault="00D4531B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% Au (</w:t>
            </w:r>
            <w:r w:rsidRPr="00D46C2E">
              <w:rPr>
                <w:rFonts w:ascii="Times New Roman" w:eastAsia="ＭＳ Ｐゴシック" w:hAnsi="Times New Roman"/>
                <w:i/>
                <w:iCs/>
                <w:sz w:val="18"/>
                <w:szCs w:val="18"/>
              </w:rPr>
              <w:t>sp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C4A6C5" w14:textId="77777777" w:rsidR="00D4531B" w:rsidRPr="00D46C2E" w:rsidRDefault="00D4531B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% Au (</w:t>
            </w:r>
            <w:r w:rsidRPr="00D46C2E">
              <w:rPr>
                <w:rFonts w:ascii="Times New Roman" w:eastAsia="ＭＳ Ｐゴシック" w:hAnsi="Times New Roman"/>
                <w:i/>
                <w:iCs/>
                <w:sz w:val="18"/>
                <w:szCs w:val="18"/>
              </w:rPr>
              <w:t>d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3EB31A" w14:textId="77777777" w:rsidR="00D4531B" w:rsidRPr="00D46C2E" w:rsidRDefault="00D4531B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% As (</w:t>
            </w:r>
            <w:r w:rsidRPr="00D46C2E">
              <w:rPr>
                <w:rFonts w:ascii="Times New Roman" w:eastAsia="ＭＳ Ｐゴシック" w:hAnsi="Times New Roman"/>
                <w:i/>
                <w:iCs/>
                <w:sz w:val="18"/>
                <w:szCs w:val="18"/>
              </w:rPr>
              <w:t>p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69B6A0" w14:textId="77777777" w:rsidR="00D4531B" w:rsidRPr="00D46C2E" w:rsidRDefault="00D4531B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% 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Cl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(</w:t>
            </w:r>
            <w:r w:rsidRPr="00D46C2E">
              <w:rPr>
                <w:rFonts w:ascii="Times New Roman" w:eastAsia="ＭＳ Ｐゴシック" w:hAnsi="Times New Roman"/>
                <w:i/>
                <w:iCs/>
                <w:sz w:val="18"/>
                <w:szCs w:val="18"/>
              </w:rPr>
              <w:t>p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)</w:t>
            </w:r>
          </w:p>
        </w:tc>
      </w:tr>
      <w:tr w:rsidR="00D46C2E" w:rsidRPr="00D46C2E" w14:paraId="0424428F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FAE0A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4A8A5" w14:textId="61360D80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LUMO+4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6BB41" w14:textId="294006E0" w:rsidR="002B29D8" w:rsidRPr="00D46C2E" w:rsidRDefault="002B29D8" w:rsidP="00A730EF">
            <w:pPr>
              <w:rPr>
                <w:rFonts w:ascii="Times New Roman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779a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A6317" w14:textId="0041A7C3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-7.19 / 3.10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81EDB" w14:textId="74B4ACCE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4858F" w14:textId="5725D269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49C2A" w14:textId="3CB31296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7A93C" w14:textId="7EBAA686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5</w:t>
            </w:r>
          </w:p>
        </w:tc>
      </w:tr>
      <w:tr w:rsidR="00D46C2E" w:rsidRPr="00D46C2E" w14:paraId="28E5D1FA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A20AB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42D37" w14:textId="05CF6F3B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LUMO+3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782CD" w14:textId="28E8B57C" w:rsidR="002B29D8" w:rsidRPr="00D46C2E" w:rsidRDefault="002B29D8" w:rsidP="00A730EF">
            <w:pPr>
              <w:rPr>
                <w:rFonts w:ascii="Times New Roman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778a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1DAEC" w14:textId="13E986D0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-7.23 / 3.07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87184" w14:textId="00A2E9D9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7B05D" w14:textId="4CDB2758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5D0B3" w14:textId="108A479E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458F6" w14:textId="69B06166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</w:p>
        </w:tc>
      </w:tr>
      <w:tr w:rsidR="00D46C2E" w:rsidRPr="00D46C2E" w14:paraId="5C5F2C25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519FF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30BA1" w14:textId="3624A7FD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LUMO+2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1D79C" w14:textId="319E61EA" w:rsidR="002B29D8" w:rsidRPr="00D46C2E" w:rsidRDefault="002B29D8" w:rsidP="00A730EF">
            <w:pPr>
              <w:rPr>
                <w:rFonts w:ascii="Times New Roman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777a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95762" w14:textId="56FE4765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-7.25 / 3.04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A3108" w14:textId="1F6DBF6E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6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7BF12" w14:textId="00ED8130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9F419" w14:textId="35A5CEF1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645C4" w14:textId="7A9F196D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</w:t>
            </w:r>
          </w:p>
        </w:tc>
      </w:tr>
      <w:tr w:rsidR="00D46C2E" w:rsidRPr="00D46C2E" w14:paraId="22C1525C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D6D45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C423" w14:textId="3332C7D3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LUMO+1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244E8" w14:textId="3A1A8A64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776a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A8273" w14:textId="3FEC1AFA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-7.36 / 2.94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B4D85" w14:textId="5BA2EAC3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6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9B5B2" w14:textId="087C40BD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C20FE" w14:textId="35F04FC6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A7403" w14:textId="7D7E5931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0</w:t>
            </w:r>
          </w:p>
        </w:tc>
      </w:tr>
      <w:tr w:rsidR="00D46C2E" w:rsidRPr="00D46C2E" w14:paraId="6120A712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60E5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2A5A" w14:textId="2EE81FD6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LUMO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88D99" w14:textId="77C4EF75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775a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E453" w14:textId="3893EDC4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-7.40 / 2.89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01167" w14:textId="31A3310F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6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880AB" w14:textId="2F4825B0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D21AC" w14:textId="4649E352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19F80" w14:textId="4A3ACB54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0</w:t>
            </w:r>
          </w:p>
        </w:tc>
      </w:tr>
      <w:tr w:rsidR="00D46C2E" w:rsidRPr="00D46C2E" w14:paraId="654BB00E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658DF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3C1A" w14:textId="4C973D4A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A8A29" w14:textId="61172FAD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32321" w14:textId="518CD9FC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799D4" w14:textId="23938618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548FD" w14:textId="6D8C0F9F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DC5C3" w14:textId="31403CDA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897FD" w14:textId="086B34DD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</w:p>
        </w:tc>
      </w:tr>
      <w:tr w:rsidR="00D46C2E" w:rsidRPr="00D46C2E" w14:paraId="0B2EAA74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FF8D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7E5D" w14:textId="58364B0D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HOMO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9B431" w14:textId="6EEFC34D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774a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7FAF" w14:textId="2F580833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-10.29 / 0.00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94C25" w14:textId="1D2782C1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AECC1" w14:textId="380E5729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95C43" w14:textId="442C9F62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5605D" w14:textId="259B08CF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</w:t>
            </w:r>
          </w:p>
        </w:tc>
      </w:tr>
      <w:tr w:rsidR="00D46C2E" w:rsidRPr="00D46C2E" w14:paraId="57692797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CF61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684B" w14:textId="47ADB1C2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HOMO-1</w:t>
            </w:r>
          </w:p>
        </w:tc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C2FDF4" w14:textId="6D894108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773a</w:t>
            </w:r>
          </w:p>
        </w:tc>
        <w:tc>
          <w:tcPr>
            <w:tcW w:w="10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6B75" w14:textId="4590BCC7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-10.30 / -0.01</w:t>
            </w:r>
          </w:p>
        </w:tc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483E0D" w14:textId="5CA6F549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42</w:t>
            </w:r>
          </w:p>
        </w:tc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812456" w14:textId="0C1CC6F1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14</w:t>
            </w:r>
          </w:p>
        </w:tc>
        <w:tc>
          <w:tcPr>
            <w:tcW w:w="6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5B9FC8" w14:textId="4708C1B9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18</w:t>
            </w:r>
          </w:p>
        </w:tc>
        <w:tc>
          <w:tcPr>
            <w:tcW w:w="605" w:type="pct"/>
            <w:tcBorders>
              <w:top w:val="nil"/>
              <w:left w:val="nil"/>
              <w:right w:val="nil"/>
            </w:tcBorders>
            <w:vAlign w:val="center"/>
          </w:tcPr>
          <w:p w14:paraId="440D9064" w14:textId="35FCBC8F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</w:t>
            </w:r>
          </w:p>
        </w:tc>
      </w:tr>
      <w:tr w:rsidR="002B29D8" w:rsidRPr="00D46C2E" w14:paraId="4B88ACB5" w14:textId="77777777" w:rsidTr="002B29D8">
        <w:trPr>
          <w:trHeight w:val="24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AED5" w14:textId="77777777" w:rsidR="002B29D8" w:rsidRPr="00D46C2E" w:rsidRDefault="002B29D8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01F90" w14:textId="4C16B609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HOMO-2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7864A" w14:textId="58E15B1E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hAnsi="Times New Roman"/>
                <w:sz w:val="18"/>
                <w:szCs w:val="18"/>
              </w:rPr>
              <w:t>772a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57C0D1" w14:textId="114F5337" w:rsidR="002B29D8" w:rsidRPr="00D46C2E" w:rsidRDefault="002B29D8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-10.63 / -0.33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8CD609" w14:textId="23458436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FBF561" w14:textId="0A01F3CA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01697A" w14:textId="71EABF37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381BA0" w14:textId="57333DC6" w:rsidR="002B29D8" w:rsidRPr="00D46C2E" w:rsidRDefault="002B29D8" w:rsidP="00A730EF">
            <w:pPr>
              <w:jc w:val="center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13</w:t>
            </w:r>
          </w:p>
        </w:tc>
      </w:tr>
    </w:tbl>
    <w:p w14:paraId="39650EE1" w14:textId="3CFE6C74" w:rsidR="00057586" w:rsidRPr="00D46C2E" w:rsidRDefault="00057586" w:rsidP="00616AED">
      <w:pPr>
        <w:pStyle w:val="TESupportingInformation"/>
        <w:spacing w:line="240" w:lineRule="exact"/>
        <w:ind w:leftChars="100" w:left="220" w:firstLine="0"/>
        <w:rPr>
          <w:rFonts w:ascii="Times New Roman" w:hAnsi="Times New Roman"/>
          <w:sz w:val="21"/>
        </w:rPr>
      </w:pPr>
    </w:p>
    <w:p w14:paraId="07938013" w14:textId="40A51BE3" w:rsidR="00891B2B" w:rsidRPr="00D46C2E" w:rsidRDefault="00891B2B" w:rsidP="00616AED">
      <w:pPr>
        <w:pStyle w:val="TESupportingInformation"/>
        <w:spacing w:line="240" w:lineRule="exact"/>
        <w:ind w:leftChars="100" w:left="220" w:firstLine="0"/>
        <w:rPr>
          <w:rFonts w:ascii="Times New Roman" w:hAnsi="Times New Roman"/>
          <w:sz w:val="21"/>
        </w:rPr>
      </w:pPr>
    </w:p>
    <w:p w14:paraId="192BBC24" w14:textId="3DDD8167" w:rsidR="00891B2B" w:rsidRPr="00D46C2E" w:rsidRDefault="00891B2B" w:rsidP="00616AED">
      <w:pPr>
        <w:pStyle w:val="TESupportingInformation"/>
        <w:spacing w:line="240" w:lineRule="exact"/>
        <w:ind w:leftChars="100" w:left="220" w:firstLine="0"/>
        <w:rPr>
          <w:rFonts w:ascii="Times New Roman" w:hAnsi="Times New Roman"/>
          <w:sz w:val="21"/>
        </w:rPr>
      </w:pPr>
    </w:p>
    <w:p w14:paraId="75BA1B77" w14:textId="7FBC9645" w:rsidR="00891B2B" w:rsidRPr="00D46C2E" w:rsidRDefault="00891B2B" w:rsidP="00616AED">
      <w:pPr>
        <w:pStyle w:val="TESupportingInformation"/>
        <w:spacing w:line="240" w:lineRule="exact"/>
        <w:ind w:leftChars="100" w:left="220" w:firstLine="0"/>
        <w:rPr>
          <w:rFonts w:ascii="Times New Roman" w:hAnsi="Times New Roman"/>
          <w:sz w:val="21"/>
        </w:rPr>
      </w:pPr>
    </w:p>
    <w:p w14:paraId="00DDC098" w14:textId="56322D82" w:rsidR="00891B2B" w:rsidRPr="00D46C2E" w:rsidRDefault="00891B2B" w:rsidP="00616AED">
      <w:pPr>
        <w:pStyle w:val="TESupportingInformation"/>
        <w:spacing w:line="240" w:lineRule="exact"/>
        <w:ind w:leftChars="100" w:left="220" w:firstLine="0"/>
        <w:rPr>
          <w:rFonts w:ascii="Times New Roman" w:hAnsi="Times New Roman"/>
          <w:sz w:val="21"/>
        </w:rPr>
      </w:pPr>
    </w:p>
    <w:p w14:paraId="5E08A719" w14:textId="0CFF4B58" w:rsidR="00891B2B" w:rsidRPr="00D46C2E" w:rsidRDefault="00891B2B" w:rsidP="00616AED">
      <w:pPr>
        <w:pStyle w:val="TESupportingInformation"/>
        <w:spacing w:line="240" w:lineRule="exact"/>
        <w:ind w:leftChars="100" w:left="220" w:firstLine="0"/>
        <w:rPr>
          <w:rFonts w:ascii="Times New Roman" w:hAnsi="Times New Roman"/>
          <w:sz w:val="21"/>
        </w:rPr>
      </w:pPr>
    </w:p>
    <w:p w14:paraId="38FA199B" w14:textId="77777777" w:rsidR="00891B2B" w:rsidRPr="00D46C2E" w:rsidRDefault="00891B2B" w:rsidP="00616AED">
      <w:pPr>
        <w:pStyle w:val="TESupportingInformation"/>
        <w:spacing w:line="240" w:lineRule="exact"/>
        <w:ind w:leftChars="100" w:left="220" w:firstLine="0"/>
        <w:rPr>
          <w:rFonts w:ascii="Times New Roman" w:hAnsi="Times New Roman"/>
          <w:sz w:val="21"/>
        </w:rPr>
      </w:pPr>
    </w:p>
    <w:p w14:paraId="7B641FE7" w14:textId="4D00C91B" w:rsidR="00891B2B" w:rsidRPr="00D46C2E" w:rsidRDefault="00891B2B" w:rsidP="00891B2B">
      <w:pPr>
        <w:pStyle w:val="TESupportingInformation"/>
        <w:spacing w:after="100"/>
        <w:ind w:left="187" w:firstLine="0"/>
        <w:rPr>
          <w:bCs/>
          <w:sz w:val="21"/>
          <w:szCs w:val="21"/>
        </w:rPr>
      </w:pPr>
      <w:r w:rsidRPr="00D46C2E">
        <w:rPr>
          <w:b/>
          <w:bCs/>
          <w:sz w:val="21"/>
          <w:szCs w:val="21"/>
        </w:rPr>
        <w:t xml:space="preserve">Table </w:t>
      </w:r>
      <w:r w:rsidRPr="00D46C2E">
        <w:rPr>
          <w:rFonts w:hint="eastAsia"/>
          <w:b/>
          <w:bCs/>
          <w:sz w:val="21"/>
          <w:szCs w:val="21"/>
        </w:rPr>
        <w:t>S</w:t>
      </w:r>
      <w:r w:rsidR="00A83CF5" w:rsidRPr="00D46C2E">
        <w:rPr>
          <w:b/>
          <w:bCs/>
          <w:sz w:val="21"/>
          <w:szCs w:val="21"/>
        </w:rPr>
        <w:t>5</w:t>
      </w:r>
      <w:r w:rsidRPr="00D46C2E">
        <w:rPr>
          <w:b/>
          <w:bCs/>
          <w:sz w:val="21"/>
          <w:szCs w:val="21"/>
        </w:rPr>
        <w:t>.</w:t>
      </w:r>
      <w:r w:rsidRPr="00D46C2E">
        <w:rPr>
          <w:bCs/>
          <w:sz w:val="21"/>
          <w:szCs w:val="21"/>
        </w:rPr>
        <w:t xml:space="preserve"> Excited states, energies, oscillator strengths and primary orbital-orbital transitions</w:t>
      </w:r>
      <w:r w:rsidRPr="00D46C2E">
        <w:rPr>
          <w:rFonts w:hint="eastAsia"/>
          <w:bCs/>
          <w:sz w:val="21"/>
          <w:szCs w:val="21"/>
        </w:rPr>
        <w:t xml:space="preserve"> </w:t>
      </w:r>
      <w:r w:rsidRPr="00D46C2E">
        <w:rPr>
          <w:rFonts w:cs="Times" w:hint="eastAsia"/>
          <w:sz w:val="21"/>
          <w:szCs w:val="21"/>
        </w:rPr>
        <w:t xml:space="preserve">of </w:t>
      </w:r>
      <w:r w:rsidRPr="00D46C2E">
        <w:rPr>
          <w:rFonts w:ascii="Times New Roman" w:hAnsi="Times New Roman"/>
          <w:b/>
          <w:bCs/>
          <w:sz w:val="21"/>
          <w:szCs w:val="21"/>
        </w:rPr>
        <w:t>1</w:t>
      </w:r>
      <w:r w:rsidRPr="00D46C2E">
        <w:rPr>
          <w:bCs/>
          <w:sz w:val="21"/>
          <w:szCs w:val="21"/>
        </w:rPr>
        <w:t>. H-</w:t>
      </w:r>
      <w:r w:rsidRPr="00D46C2E">
        <w:rPr>
          <w:bCs/>
          <w:i/>
          <w:sz w:val="21"/>
          <w:szCs w:val="21"/>
        </w:rPr>
        <w:t>X</w:t>
      </w:r>
      <w:r w:rsidRPr="00D46C2E">
        <w:rPr>
          <w:bCs/>
          <w:sz w:val="21"/>
          <w:szCs w:val="21"/>
        </w:rPr>
        <w:t xml:space="preserve"> and L+</w:t>
      </w:r>
      <w:r w:rsidRPr="00D46C2E">
        <w:rPr>
          <w:bCs/>
          <w:i/>
          <w:sz w:val="21"/>
          <w:szCs w:val="21"/>
        </w:rPr>
        <w:t>Y</w:t>
      </w:r>
      <w:r w:rsidRPr="00D46C2E">
        <w:rPr>
          <w:bCs/>
          <w:sz w:val="21"/>
          <w:szCs w:val="21"/>
        </w:rPr>
        <w:t xml:space="preserve"> in the nature of transition represent HOMO-</w:t>
      </w:r>
      <w:r w:rsidRPr="00D46C2E">
        <w:rPr>
          <w:bCs/>
          <w:i/>
          <w:sz w:val="21"/>
          <w:szCs w:val="21"/>
        </w:rPr>
        <w:t>X</w:t>
      </w:r>
      <w:r w:rsidRPr="00D46C2E">
        <w:rPr>
          <w:bCs/>
          <w:sz w:val="21"/>
          <w:szCs w:val="21"/>
        </w:rPr>
        <w:t xml:space="preserve"> and LUMO+</w:t>
      </w:r>
      <w:r w:rsidRPr="00D46C2E">
        <w:rPr>
          <w:bCs/>
          <w:i/>
          <w:sz w:val="21"/>
          <w:szCs w:val="21"/>
        </w:rPr>
        <w:t>Y</w:t>
      </w:r>
      <w:r w:rsidRPr="00D46C2E">
        <w:rPr>
          <w:bCs/>
          <w:sz w:val="21"/>
          <w:szCs w:val="21"/>
        </w:rPr>
        <w:t>, respectively.</w:t>
      </w:r>
    </w:p>
    <w:tbl>
      <w:tblPr>
        <w:tblW w:w="4225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"/>
        <w:gridCol w:w="939"/>
        <w:gridCol w:w="1549"/>
        <w:gridCol w:w="1559"/>
        <w:gridCol w:w="2268"/>
        <w:gridCol w:w="1971"/>
      </w:tblGrid>
      <w:tr w:rsidR="00D46C2E" w:rsidRPr="00D46C2E" w14:paraId="654ADCAF" w14:textId="77777777" w:rsidTr="00A730EF">
        <w:trPr>
          <w:trHeight w:val="559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CEB0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78E13D2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Excitation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index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09B4FF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Energy (eV) /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Wavelength (nm)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158313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Oscillator strength</w:t>
            </w: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64ED70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Dominant transition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F5AF1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Nature of transition</w:t>
            </w:r>
          </w:p>
        </w:tc>
      </w:tr>
      <w:tr w:rsidR="00D46C2E" w:rsidRPr="00D46C2E" w14:paraId="0EDD8081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0723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B69DC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8F3D7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2.15 / 577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F4D8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5.24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213F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665a, 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666a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2D80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L, 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</w:t>
            </w:r>
          </w:p>
        </w:tc>
      </w:tr>
      <w:tr w:rsidR="00D46C2E" w:rsidRPr="00D46C2E" w14:paraId="70EA5FFD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868A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4661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5E6C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2.17 / 571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4586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1.45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 xml:space="preserve">-6 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6DDE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666a,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665a,</w:t>
            </w:r>
          </w:p>
          <w:p w14:paraId="6450CBCB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665a,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666a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050A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L,</w:t>
            </w:r>
          </w:p>
          <w:p w14:paraId="4478FF63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</w:t>
            </w:r>
          </w:p>
        </w:tc>
      </w:tr>
      <w:tr w:rsidR="00D46C2E" w:rsidRPr="00D46C2E" w14:paraId="7D49F294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163BF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7386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8AD0D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2.17 / 571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3AF9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3.38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485A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666a, 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665a,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666a,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665a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8484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L+1, 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L,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</w:t>
            </w:r>
          </w:p>
        </w:tc>
      </w:tr>
      <w:tr w:rsidR="00D46C2E" w:rsidRPr="00D46C2E" w14:paraId="7C8A3CEF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24D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C099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F7BA9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2.31 / 536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7C036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5.55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5ABD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667a, 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668a,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668a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E10E0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L+2, 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L+3,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</w:t>
            </w:r>
          </w:p>
        </w:tc>
      </w:tr>
      <w:tr w:rsidR="00D46C2E" w:rsidRPr="00D46C2E" w14:paraId="192237F3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9BAD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1299E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5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67035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2.31 / 536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B8AF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2.36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F7E0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668a,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667a, 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668a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37B6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L+3,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L+2, 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</w:t>
            </w:r>
          </w:p>
        </w:tc>
      </w:tr>
      <w:tr w:rsidR="00D46C2E" w:rsidRPr="00D46C2E" w14:paraId="52621188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91FB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2C9C2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2F13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2.34 / 529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DA23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1.01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56894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665a,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666a,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666a,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665a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9E9FA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L+1,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</w:t>
            </w:r>
          </w:p>
        </w:tc>
      </w:tr>
      <w:tr w:rsidR="00D46C2E" w:rsidRPr="00D46C2E" w14:paraId="4A2482D1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760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F2C4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90539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2.36 / 525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A2224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2.53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C8F0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669a,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668a,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7D21D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L+4,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L+3,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</w:t>
            </w:r>
          </w:p>
        </w:tc>
      </w:tr>
      <w:tr w:rsidR="00D46C2E" w:rsidRPr="00D46C2E" w14:paraId="7F34F008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756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4A6D9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8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19AFC" w14:textId="77777777" w:rsidR="00891B2B" w:rsidRPr="00D46C2E" w:rsidRDefault="00891B2B" w:rsidP="00A730EF">
            <w:pPr>
              <w:rPr>
                <w:rFonts w:ascii="Times New Roman" w:eastAsia="Yu Gothic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2.36 / 525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3B2AD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2.52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A7DB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669a, 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668a,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60B1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L+4, 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L+3,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</w:t>
            </w:r>
          </w:p>
        </w:tc>
      </w:tr>
      <w:tr w:rsidR="00D46C2E" w:rsidRPr="00D46C2E" w14:paraId="26F15B26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97252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380BE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9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EC167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2.48 / 501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E7818" w14:textId="77777777" w:rsidR="00891B2B" w:rsidRPr="00D46C2E" w:rsidRDefault="00891B2B" w:rsidP="00A730EF">
            <w:pPr>
              <w:rPr>
                <w:rFonts w:ascii="Times New Roman" w:eastAsia="Yu Gothic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8.38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1E4DF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669a, 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668a,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602A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L+4, 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L+3,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</w:t>
            </w:r>
          </w:p>
        </w:tc>
      </w:tr>
      <w:tr w:rsidR="00D46C2E" w:rsidRPr="00D46C2E" w14:paraId="34C8A15F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2926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74BD7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10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54974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2.48 / 501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FB286" w14:textId="77777777" w:rsidR="00891B2B" w:rsidRPr="00D46C2E" w:rsidRDefault="00891B2B" w:rsidP="00A730EF">
            <w:pPr>
              <w:rPr>
                <w:rFonts w:ascii="Times New Roman" w:eastAsia="Yu Gothic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8.33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067D1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669a, 664a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668a,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663a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B8C0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L+4, H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L+3,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H-1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</w:t>
            </w:r>
          </w:p>
        </w:tc>
      </w:tr>
      <w:tr w:rsidR="00D46C2E" w:rsidRPr="00D46C2E" w14:paraId="4B10D10D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37A7A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E604E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11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15CD8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2.88 / 431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3690A" w14:textId="77777777" w:rsidR="00891B2B" w:rsidRPr="00D46C2E" w:rsidRDefault="00891B2B" w:rsidP="00A730EF">
            <w:pPr>
              <w:rPr>
                <w:rFonts w:ascii="Times New Roman" w:eastAsia="Yu Gothic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8.13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182A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662a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665a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EC964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</w:t>
            </w:r>
          </w:p>
        </w:tc>
      </w:tr>
      <w:tr w:rsidR="00D46C2E" w:rsidRPr="00D46C2E" w14:paraId="1C7C8C98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0C3C0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28965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12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DD011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2.88 / 431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3F711" w14:textId="77777777" w:rsidR="00891B2B" w:rsidRPr="00D46C2E" w:rsidRDefault="00891B2B" w:rsidP="00A730EF">
            <w:pPr>
              <w:rPr>
                <w:rFonts w:ascii="Times New Roman" w:eastAsia="Yu Gothic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8.09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A0750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662a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666a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7747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</w:t>
            </w:r>
          </w:p>
        </w:tc>
      </w:tr>
      <w:tr w:rsidR="00D46C2E" w:rsidRPr="00D46C2E" w14:paraId="537860DB" w14:textId="77777777" w:rsidTr="00891B2B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A6AFF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57B94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13</w:t>
            </w:r>
          </w:p>
        </w:tc>
        <w:tc>
          <w:tcPr>
            <w:tcW w:w="91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576C2113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2.96 / 419</w:t>
            </w:r>
          </w:p>
        </w:tc>
        <w:tc>
          <w:tcPr>
            <w:tcW w:w="91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A3DC3E5" w14:textId="77777777" w:rsidR="00891B2B" w:rsidRPr="00D46C2E" w:rsidRDefault="00891B2B" w:rsidP="00A730EF">
            <w:pPr>
              <w:rPr>
                <w:rFonts w:ascii="Times New Roman" w:eastAsia="Yu Gothic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5.35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3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911AE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662a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667a</w:t>
            </w: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C213A3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L+2</w:t>
            </w:r>
          </w:p>
        </w:tc>
      </w:tr>
      <w:tr w:rsidR="0038740B" w:rsidRPr="00D46C2E" w14:paraId="549B0092" w14:textId="77777777" w:rsidTr="00891B2B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88926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225D9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6DE53E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2.96 / 419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003E82" w14:textId="77777777" w:rsidR="00891B2B" w:rsidRPr="00D46C2E" w:rsidRDefault="00891B2B" w:rsidP="00A730EF">
            <w:pPr>
              <w:rPr>
                <w:rFonts w:ascii="Times New Roman" w:eastAsia="Yu Gothic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5.72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6AE9E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662a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668a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9C133E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L+3</w:t>
            </w:r>
          </w:p>
        </w:tc>
      </w:tr>
    </w:tbl>
    <w:p w14:paraId="7A836F3A" w14:textId="77777777" w:rsidR="00891B2B" w:rsidRPr="00D46C2E" w:rsidRDefault="00891B2B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2270D6D0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02745A5E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64607EE1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7692B572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61882B8E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3B4DC206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301E6021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64DE6AF8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671B2333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19010AD2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27C90753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11710605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0ED62247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0700DB5C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68FE834F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35FB0ECC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1A21CF62" w14:textId="77777777" w:rsidR="000E61A0" w:rsidRPr="00D46C2E" w:rsidRDefault="000E61A0" w:rsidP="00891B2B">
      <w:pPr>
        <w:pStyle w:val="TESupportingInformation"/>
        <w:spacing w:after="100"/>
        <w:ind w:left="187" w:firstLine="0"/>
        <w:rPr>
          <w:b/>
          <w:bCs/>
          <w:sz w:val="21"/>
          <w:szCs w:val="21"/>
        </w:rPr>
      </w:pPr>
    </w:p>
    <w:p w14:paraId="44049C15" w14:textId="41C75D64" w:rsidR="00891B2B" w:rsidRPr="00D46C2E" w:rsidRDefault="00891B2B" w:rsidP="00891B2B">
      <w:pPr>
        <w:pStyle w:val="TESupportingInformation"/>
        <w:spacing w:after="100"/>
        <w:ind w:left="187" w:firstLine="0"/>
        <w:rPr>
          <w:bCs/>
          <w:sz w:val="21"/>
          <w:szCs w:val="21"/>
        </w:rPr>
      </w:pPr>
      <w:r w:rsidRPr="00D46C2E">
        <w:rPr>
          <w:b/>
          <w:bCs/>
          <w:sz w:val="21"/>
          <w:szCs w:val="21"/>
        </w:rPr>
        <w:t xml:space="preserve">Table </w:t>
      </w:r>
      <w:r w:rsidRPr="00D46C2E">
        <w:rPr>
          <w:rFonts w:hint="eastAsia"/>
          <w:b/>
          <w:bCs/>
          <w:sz w:val="21"/>
          <w:szCs w:val="21"/>
        </w:rPr>
        <w:t>S</w:t>
      </w:r>
      <w:r w:rsidR="00A83CF5" w:rsidRPr="00D46C2E">
        <w:rPr>
          <w:b/>
          <w:bCs/>
          <w:sz w:val="21"/>
          <w:szCs w:val="21"/>
        </w:rPr>
        <w:t>6</w:t>
      </w:r>
      <w:r w:rsidRPr="00D46C2E">
        <w:rPr>
          <w:b/>
          <w:bCs/>
          <w:sz w:val="21"/>
          <w:szCs w:val="21"/>
        </w:rPr>
        <w:t>.</w:t>
      </w:r>
      <w:r w:rsidRPr="00D46C2E">
        <w:rPr>
          <w:bCs/>
          <w:sz w:val="21"/>
          <w:szCs w:val="21"/>
        </w:rPr>
        <w:t xml:space="preserve"> Excited states, energies, oscillator strengths and primary orbital-orbital transitions</w:t>
      </w:r>
      <w:r w:rsidRPr="00D46C2E">
        <w:rPr>
          <w:rFonts w:hint="eastAsia"/>
          <w:bCs/>
          <w:sz w:val="21"/>
          <w:szCs w:val="21"/>
        </w:rPr>
        <w:t xml:space="preserve"> </w:t>
      </w:r>
      <w:r w:rsidRPr="00D46C2E">
        <w:rPr>
          <w:rFonts w:cs="Times" w:hint="eastAsia"/>
          <w:sz w:val="21"/>
          <w:szCs w:val="21"/>
        </w:rPr>
        <w:t xml:space="preserve">of </w:t>
      </w:r>
      <w:r w:rsidRPr="00D46C2E">
        <w:rPr>
          <w:rFonts w:ascii="Times New Roman" w:hAnsi="Times New Roman"/>
          <w:b/>
          <w:bCs/>
          <w:sz w:val="21"/>
          <w:szCs w:val="21"/>
        </w:rPr>
        <w:t>3</w:t>
      </w:r>
      <w:r w:rsidRPr="00D46C2E">
        <w:rPr>
          <w:bCs/>
          <w:sz w:val="21"/>
          <w:szCs w:val="21"/>
        </w:rPr>
        <w:t>. H-</w:t>
      </w:r>
      <w:r w:rsidRPr="00D46C2E">
        <w:rPr>
          <w:bCs/>
          <w:i/>
          <w:sz w:val="21"/>
          <w:szCs w:val="21"/>
        </w:rPr>
        <w:t>X</w:t>
      </w:r>
      <w:r w:rsidRPr="00D46C2E">
        <w:rPr>
          <w:bCs/>
          <w:sz w:val="21"/>
          <w:szCs w:val="21"/>
        </w:rPr>
        <w:t xml:space="preserve"> and L+</w:t>
      </w:r>
      <w:r w:rsidRPr="00D46C2E">
        <w:rPr>
          <w:bCs/>
          <w:i/>
          <w:sz w:val="21"/>
          <w:szCs w:val="21"/>
        </w:rPr>
        <w:t>Y</w:t>
      </w:r>
      <w:r w:rsidRPr="00D46C2E">
        <w:rPr>
          <w:bCs/>
          <w:sz w:val="21"/>
          <w:szCs w:val="21"/>
        </w:rPr>
        <w:t xml:space="preserve"> in the nature of transition represent HOMO-</w:t>
      </w:r>
      <w:r w:rsidRPr="00D46C2E">
        <w:rPr>
          <w:bCs/>
          <w:i/>
          <w:sz w:val="21"/>
          <w:szCs w:val="21"/>
        </w:rPr>
        <w:t>X</w:t>
      </w:r>
      <w:r w:rsidRPr="00D46C2E">
        <w:rPr>
          <w:bCs/>
          <w:sz w:val="21"/>
          <w:szCs w:val="21"/>
        </w:rPr>
        <w:t xml:space="preserve"> and LUMO+</w:t>
      </w:r>
      <w:r w:rsidRPr="00D46C2E">
        <w:rPr>
          <w:bCs/>
          <w:i/>
          <w:sz w:val="21"/>
          <w:szCs w:val="21"/>
        </w:rPr>
        <w:t>Y</w:t>
      </w:r>
      <w:r w:rsidRPr="00D46C2E">
        <w:rPr>
          <w:bCs/>
          <w:sz w:val="21"/>
          <w:szCs w:val="21"/>
        </w:rPr>
        <w:t>, respectively.</w:t>
      </w:r>
    </w:p>
    <w:tbl>
      <w:tblPr>
        <w:tblW w:w="4225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"/>
        <w:gridCol w:w="939"/>
        <w:gridCol w:w="1549"/>
        <w:gridCol w:w="1559"/>
        <w:gridCol w:w="2268"/>
        <w:gridCol w:w="1971"/>
      </w:tblGrid>
      <w:tr w:rsidR="00D46C2E" w:rsidRPr="00D46C2E" w14:paraId="73BE0491" w14:textId="77777777" w:rsidTr="00A730EF">
        <w:trPr>
          <w:trHeight w:val="559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A03A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0E3BFAB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Excitation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index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C3CBA7E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Energy (eV) / 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br/>
              <w:t>Wavelength (nm)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0CB568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Oscillator strength</w:t>
            </w: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C36DC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Dominant transition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576B5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Nature of transition</w:t>
            </w:r>
          </w:p>
        </w:tc>
      </w:tr>
      <w:tr w:rsidR="00D46C2E" w:rsidRPr="00D46C2E" w14:paraId="374E1122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21EEB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8FB1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61D90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2.28 / 544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90697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5.28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8A34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→775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a, 774a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→775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89AF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L, H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</w:t>
            </w:r>
          </w:p>
        </w:tc>
      </w:tr>
      <w:tr w:rsidR="00D46C2E" w:rsidRPr="00D46C2E" w14:paraId="0D6542F4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148D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3ED6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2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87AD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2.28 / 543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EA2C4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3.13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 xml:space="preserve">-3 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064E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774a→775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a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, 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→776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a,</w:t>
            </w:r>
          </w:p>
          <w:p w14:paraId="29D9B4A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→775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4E1A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H→L, H-1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L+1,</w:t>
            </w:r>
          </w:p>
          <w:p w14:paraId="7A64F05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L</w:t>
            </w:r>
          </w:p>
        </w:tc>
      </w:tr>
      <w:tr w:rsidR="00D46C2E" w:rsidRPr="00D46C2E" w14:paraId="2A1CD5AE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3C2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19E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2B747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2.33 / 532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DC860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1.66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03CE" w14:textId="77777777" w:rsidR="00891B2B" w:rsidRPr="00D46C2E" w:rsidRDefault="00891B2B" w:rsidP="00A730EF">
            <w:pPr>
              <w:jc w:val="left"/>
              <w:rPr>
                <w:rFonts w:ascii="Times New Roman" w:eastAsia="ＭＳ Ｐ明朝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774a→776a, 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→777a,</w:t>
            </w:r>
          </w:p>
          <w:p w14:paraId="0E97FCA3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774a→777a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3A3FF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H→L+1, H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-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→L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+2,</w:t>
            </w:r>
          </w:p>
          <w:p w14:paraId="277762FA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H→L+2</w:t>
            </w:r>
          </w:p>
        </w:tc>
      </w:tr>
      <w:tr w:rsidR="00D46C2E" w:rsidRPr="00D46C2E" w14:paraId="6CCD7372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E4B4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ABF2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52020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2.36 / 5</w:t>
            </w:r>
            <w:r w:rsidRPr="00D46C2E">
              <w:rPr>
                <w:rFonts w:ascii="Times New Roman" w:eastAsia="Yu Gothic" w:hAnsi="Times New Roman" w:hint="eastAsia"/>
                <w:sz w:val="18"/>
                <w:szCs w:val="18"/>
              </w:rPr>
              <w:t>2</w:t>
            </w: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E525A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1.04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A21BC" w14:textId="77777777" w:rsidR="00891B2B" w:rsidRPr="00D46C2E" w:rsidRDefault="00891B2B" w:rsidP="00A730EF">
            <w:pPr>
              <w:jc w:val="left"/>
              <w:rPr>
                <w:rFonts w:ascii="Times New Roman" w:eastAsia="ＭＳ Ｐ明朝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774a→777a, 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→777a</w:t>
            </w:r>
            <w:r w:rsidRPr="00D46C2E">
              <w:rPr>
                <w:rFonts w:ascii="Times New Roman" w:eastAsia="ＭＳ Ｐ明朝" w:hAnsi="Times New Roman" w:hint="eastAsia"/>
                <w:sz w:val="18"/>
                <w:szCs w:val="18"/>
              </w:rPr>
              <w:t>,</w:t>
            </w:r>
          </w:p>
          <w:p w14:paraId="3E6CF75F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→776a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ADBB0" w14:textId="77777777" w:rsidR="00891B2B" w:rsidRPr="00D46C2E" w:rsidRDefault="00891B2B" w:rsidP="00A730EF">
            <w:pPr>
              <w:jc w:val="left"/>
              <w:rPr>
                <w:rFonts w:ascii="Times New Roman" w:eastAsia="ＭＳ Ｐ明朝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H→L+2, H-1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→L+2,</w:t>
            </w:r>
          </w:p>
          <w:p w14:paraId="39AAE985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  <w:highlight w:val="yellow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H-1→L+1</w:t>
            </w:r>
          </w:p>
        </w:tc>
      </w:tr>
      <w:tr w:rsidR="00D46C2E" w:rsidRPr="00D46C2E" w14:paraId="596ABD0A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DE5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883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5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FAE27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2.41 / 515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90322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2.46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9F796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774a→778a, 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→777a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BECDD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H→L+3, H-1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→L+2</w:t>
            </w:r>
          </w:p>
        </w:tc>
      </w:tr>
      <w:tr w:rsidR="00D46C2E" w:rsidRPr="00D46C2E" w14:paraId="0E1D09AA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311E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2D2FE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6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5085A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2.43 / 510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E59BC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2.48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550A6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774a→778a, 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→777a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3B17E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H→L+3, H-1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→L+2</w:t>
            </w:r>
          </w:p>
        </w:tc>
      </w:tr>
      <w:tr w:rsidR="00D46C2E" w:rsidRPr="00D46C2E" w14:paraId="749C3419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7EE6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9039C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C7181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 xml:space="preserve">2.45 / </w:t>
            </w:r>
            <w:r w:rsidRPr="00D46C2E">
              <w:rPr>
                <w:rFonts w:ascii="Times New Roman" w:eastAsia="Yu Gothic" w:hAnsi="Times New Roman" w:hint="eastAsia"/>
                <w:sz w:val="18"/>
                <w:szCs w:val="18"/>
              </w:rPr>
              <w:t>5</w:t>
            </w: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B490A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4.57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DE31D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774a→779a, 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→778a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ED19C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H→L+4, H-1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→L+3</w:t>
            </w:r>
          </w:p>
        </w:tc>
      </w:tr>
      <w:tr w:rsidR="00D46C2E" w:rsidRPr="00D46C2E" w14:paraId="5D35564B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889D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A74F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8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F44FC" w14:textId="77777777" w:rsidR="00891B2B" w:rsidRPr="00D46C2E" w:rsidRDefault="00891B2B" w:rsidP="00A730EF">
            <w:pPr>
              <w:rPr>
                <w:rFonts w:ascii="Times New Roman" w:eastAsia="Yu Gothic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2.46 / 503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655B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7.32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3CD23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774a→777a, 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→776a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18843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H→L+2, H-1→L+1</w:t>
            </w:r>
          </w:p>
        </w:tc>
      </w:tr>
      <w:tr w:rsidR="00D46C2E" w:rsidRPr="00D46C2E" w14:paraId="723F5041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6112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E9F9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9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0C7A7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2.49 / 498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8357A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5.93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83AB2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→779a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0B36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H-1→L+4</w:t>
            </w:r>
          </w:p>
        </w:tc>
      </w:tr>
      <w:tr w:rsidR="00D46C2E" w:rsidRPr="00D46C2E" w14:paraId="0473F7FA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6C5A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4AD7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10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91CA2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2.57 / 482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C4D71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8.38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D3B2AD" w14:textId="77777777" w:rsidR="00891B2B" w:rsidRPr="00D46C2E" w:rsidRDefault="00891B2B" w:rsidP="00A730EF">
            <w:pPr>
              <w:jc w:val="left"/>
              <w:rPr>
                <w:rFonts w:ascii="Times New Roman" w:eastAsia="ＭＳ Ｐ明朝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774a→779a, 773a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→778a,</w:t>
            </w:r>
          </w:p>
          <w:p w14:paraId="497A93C1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772a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→775a</w:t>
            </w: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832528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H→L+4, H-1→L+3,</w:t>
            </w:r>
          </w:p>
          <w:p w14:paraId="08356BC4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H-2→L</w:t>
            </w:r>
          </w:p>
        </w:tc>
      </w:tr>
      <w:tr w:rsidR="00D46C2E" w:rsidRPr="00D46C2E" w14:paraId="5BD02775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E704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834E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11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5351A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2.59 / 479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32A9E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1.98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6D91F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772a→775a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45F7D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H-2→L</w:t>
            </w:r>
          </w:p>
        </w:tc>
      </w:tr>
      <w:tr w:rsidR="00D46C2E" w:rsidRPr="00D46C2E" w14:paraId="75158A5A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6A6D1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A8EA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12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021C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2.63 / 471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D4343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5.45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A2500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772a→776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A4BA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H-2→L+1</w:t>
            </w:r>
          </w:p>
        </w:tc>
      </w:tr>
      <w:tr w:rsidR="00D46C2E" w:rsidRPr="00D46C2E" w14:paraId="5B7A6A3C" w14:textId="77777777" w:rsidTr="00A730EF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9978E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7FBFA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3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A740B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2.84 / 437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2BC1C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1.32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7709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772a→777a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7126B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H-2→L+2</w:t>
            </w:r>
          </w:p>
        </w:tc>
      </w:tr>
      <w:tr w:rsidR="00D46C2E" w:rsidRPr="00D46C2E" w14:paraId="594C9003" w14:textId="77777777" w:rsidTr="00F2481B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A7810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EC9F60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4</w:t>
            </w:r>
          </w:p>
        </w:tc>
        <w:tc>
          <w:tcPr>
            <w:tcW w:w="91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9AB3476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2.85 / 435</w:t>
            </w:r>
          </w:p>
        </w:tc>
        <w:tc>
          <w:tcPr>
            <w:tcW w:w="91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38089D1C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1.65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 xml:space="preserve">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</w:t>
            </w: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3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8019F5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772a→778</w:t>
            </w:r>
            <w:r w:rsidRPr="00D46C2E">
              <w:rPr>
                <w:rFonts w:ascii="Times New Roman" w:eastAsia="ＭＳ Ｐ明朝" w:hAnsi="Times New Roman"/>
                <w:sz w:val="18"/>
                <w:szCs w:val="18"/>
              </w:rPr>
              <w:t>a</w:t>
            </w: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709D39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H-2→L+3</w:t>
            </w:r>
          </w:p>
        </w:tc>
      </w:tr>
      <w:tr w:rsidR="0038740B" w:rsidRPr="00D46C2E" w14:paraId="559A4F56" w14:textId="77777777" w:rsidTr="00F2481B">
        <w:trPr>
          <w:trHeight w:val="240"/>
        </w:trPr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DAA1D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Cs w:val="22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B4115E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 w:hint="eastAsia"/>
                <w:sz w:val="18"/>
                <w:szCs w:val="18"/>
              </w:rPr>
              <w:t>1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5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00B4681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Yu Gothic" w:hAnsi="Times New Roman"/>
                <w:sz w:val="18"/>
                <w:szCs w:val="18"/>
              </w:rPr>
              <w:t>2.89 / 430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9C6003" w14:textId="77777777" w:rsidR="00891B2B" w:rsidRPr="00D46C2E" w:rsidRDefault="00891B2B" w:rsidP="00A730EF">
            <w:pPr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7.10 × 10</w:t>
            </w:r>
            <w:r w:rsidRPr="00D46C2E">
              <w:rPr>
                <w:rFonts w:ascii="Times New Roman" w:eastAsia="ＭＳ Ｐゴシック" w:hAnsi="Times New Roman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1C1FD1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772a→779a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FD7C67" w14:textId="77777777" w:rsidR="00891B2B" w:rsidRPr="00D46C2E" w:rsidRDefault="00891B2B" w:rsidP="00A730EF">
            <w:pPr>
              <w:jc w:val="left"/>
              <w:rPr>
                <w:rFonts w:ascii="Times New Roman" w:eastAsia="ＭＳ Ｐゴシック" w:hAnsi="Times New Roman"/>
                <w:sz w:val="18"/>
                <w:szCs w:val="18"/>
              </w:rPr>
            </w:pPr>
            <w:r w:rsidRPr="00D46C2E">
              <w:rPr>
                <w:rFonts w:ascii="Times New Roman" w:eastAsia="ＭＳ Ｐゴシック" w:hAnsi="Times New Roman"/>
                <w:sz w:val="18"/>
                <w:szCs w:val="18"/>
              </w:rPr>
              <w:t>H-2→L+4</w:t>
            </w:r>
          </w:p>
        </w:tc>
      </w:tr>
    </w:tbl>
    <w:p w14:paraId="599B0C58" w14:textId="7D91F0B0" w:rsidR="00891B2B" w:rsidRPr="00D46C2E" w:rsidRDefault="00891B2B" w:rsidP="004C3106">
      <w:pPr>
        <w:pStyle w:val="TESupportingInformation"/>
        <w:spacing w:line="240" w:lineRule="exact"/>
        <w:ind w:firstLine="0"/>
        <w:rPr>
          <w:rFonts w:ascii="Times New Roman" w:eastAsiaTheme="minorEastAsia" w:hAnsi="Times New Roman"/>
          <w:sz w:val="21"/>
          <w:szCs w:val="21"/>
        </w:rPr>
      </w:pPr>
    </w:p>
    <w:p w14:paraId="62CB8CB1" w14:textId="35E14CC6" w:rsidR="004C3106" w:rsidRPr="00D46C2E" w:rsidRDefault="004C3106" w:rsidP="004C3106">
      <w:pPr>
        <w:pStyle w:val="TESupportingInformation"/>
        <w:spacing w:line="240" w:lineRule="exact"/>
        <w:ind w:firstLine="0"/>
        <w:rPr>
          <w:rFonts w:ascii="Times New Roman" w:eastAsiaTheme="minorEastAsia" w:hAnsi="Times New Roman"/>
          <w:sz w:val="21"/>
          <w:szCs w:val="21"/>
        </w:rPr>
      </w:pPr>
    </w:p>
    <w:p w14:paraId="1F4B260B" w14:textId="20FF2CDE" w:rsidR="004C3106" w:rsidRPr="00D46C2E" w:rsidRDefault="004C3106" w:rsidP="004C3106">
      <w:pPr>
        <w:pStyle w:val="TESupportingInformation"/>
        <w:spacing w:line="240" w:lineRule="exact"/>
        <w:ind w:firstLine="0"/>
        <w:rPr>
          <w:rFonts w:ascii="Times New Roman" w:eastAsiaTheme="minorEastAsia" w:hAnsi="Times New Roman"/>
          <w:sz w:val="21"/>
          <w:szCs w:val="21"/>
        </w:rPr>
      </w:pPr>
    </w:p>
    <w:p w14:paraId="78691550" w14:textId="77777777" w:rsidR="004C3106" w:rsidRPr="00D46C2E" w:rsidRDefault="004C3106" w:rsidP="004C3106">
      <w:pPr>
        <w:pStyle w:val="TESupportingInformation"/>
        <w:spacing w:line="240" w:lineRule="exact"/>
        <w:ind w:firstLine="0"/>
        <w:rPr>
          <w:rFonts w:ascii="Times New Roman" w:eastAsiaTheme="minorEastAsia" w:hAnsi="Times New Roman"/>
          <w:sz w:val="21"/>
          <w:szCs w:val="21"/>
        </w:rPr>
      </w:pPr>
    </w:p>
    <w:sectPr w:rsidR="004C3106" w:rsidRPr="00D46C2E" w:rsidSect="00FE697D">
      <w:footerReference w:type="even" r:id="rId13"/>
      <w:footerReference w:type="default" r:id="rId14"/>
      <w:pgSz w:w="12240" w:h="15840" w:code="1"/>
      <w:pgMar w:top="1418" w:right="1094" w:bottom="1418" w:left="1094" w:header="720" w:footer="2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8E63B" w14:textId="77777777" w:rsidR="00716C3C" w:rsidRDefault="00716C3C">
      <w:r>
        <w:separator/>
      </w:r>
    </w:p>
  </w:endnote>
  <w:endnote w:type="continuationSeparator" w:id="0">
    <w:p w14:paraId="0742690D" w14:textId="77777777" w:rsidR="00716C3C" w:rsidRDefault="00716C3C">
      <w:r>
        <w:continuationSeparator/>
      </w:r>
    </w:p>
  </w:endnote>
  <w:endnote w:type="continuationNotice" w:id="1">
    <w:p w14:paraId="3066162A" w14:textId="77777777" w:rsidR="00716C3C" w:rsidRDefault="00716C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ste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966A" w14:textId="77777777" w:rsidR="00523381" w:rsidRDefault="00523381">
    <w:pPr>
      <w:framePr w:wrap="around" w:vAnchor="text" w:hAnchor="margin" w:xAlign="right" w:y="1"/>
      <w:rPr>
        <w:rStyle w:val="a6"/>
      </w:rPr>
    </w:pPr>
    <w:r w:rsidRPr="41C0520C">
      <w:rPr>
        <w:rStyle w:val="a6"/>
      </w:rPr>
      <w:t xml:space="preserve">PAGE  </w:t>
    </w:r>
    <w:r w:rsidRPr="41C0520C">
      <w:rPr>
        <w:rStyle w:val="a6"/>
        <w:noProof/>
      </w:rPr>
      <w:t>2</w:t>
    </w:r>
  </w:p>
  <w:p w14:paraId="6CC2966B" w14:textId="77777777" w:rsidR="00523381" w:rsidRDefault="0052338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966C" w14:textId="674F0FB5" w:rsidR="00523381" w:rsidRPr="00220581" w:rsidRDefault="00523381" w:rsidP="00220581">
    <w:pPr>
      <w:pStyle w:val="TESupportingInformation"/>
      <w:jc w:val="center"/>
      <w:rPr>
        <w:sz w:val="21"/>
      </w:rPr>
    </w:pPr>
    <w:r w:rsidRPr="41C0520C">
      <w:rPr>
        <w:sz w:val="21"/>
        <w:szCs w:val="21"/>
      </w:rPr>
      <w:t>S</w:t>
    </w:r>
    <w:r w:rsidRPr="41C0520C">
      <w:rPr>
        <w:rStyle w:val="a6"/>
        <w:noProof/>
        <w:sz w:val="21"/>
        <w:szCs w:val="21"/>
      </w:rPr>
      <w:fldChar w:fldCharType="begin"/>
    </w:r>
    <w:r w:rsidRPr="41C0520C">
      <w:rPr>
        <w:rStyle w:val="a6"/>
        <w:noProof/>
        <w:sz w:val="21"/>
        <w:szCs w:val="21"/>
      </w:rPr>
      <w:instrText xml:space="preserve"> PAGE </w:instrText>
    </w:r>
    <w:r w:rsidRPr="41C0520C">
      <w:rPr>
        <w:rStyle w:val="a6"/>
        <w:noProof/>
        <w:sz w:val="21"/>
        <w:szCs w:val="21"/>
      </w:rPr>
      <w:fldChar w:fldCharType="separate"/>
    </w:r>
    <w:r w:rsidR="00350047">
      <w:rPr>
        <w:rStyle w:val="a6"/>
        <w:noProof/>
        <w:sz w:val="21"/>
        <w:szCs w:val="21"/>
      </w:rPr>
      <w:t>6</w:t>
    </w:r>
    <w:r w:rsidRPr="41C0520C">
      <w:rPr>
        <w:rStyle w:val="a6"/>
        <w:noProof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8DF6" w14:textId="77777777" w:rsidR="00716C3C" w:rsidRDefault="00716C3C">
      <w:r>
        <w:separator/>
      </w:r>
    </w:p>
  </w:footnote>
  <w:footnote w:type="continuationSeparator" w:id="0">
    <w:p w14:paraId="3B0C2FF8" w14:textId="77777777" w:rsidR="00716C3C" w:rsidRDefault="00716C3C">
      <w:r>
        <w:continuationSeparator/>
      </w:r>
    </w:p>
  </w:footnote>
  <w:footnote w:type="continuationNotice" w:id="1">
    <w:p w14:paraId="534B74EE" w14:textId="77777777" w:rsidR="00716C3C" w:rsidRDefault="00716C3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0100C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1A4957C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2" w15:restartNumberingAfterBreak="0">
    <w:nsid w:val="FFFFFF7D"/>
    <w:multiLevelType w:val="singleLevel"/>
    <w:tmpl w:val="31946F18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3" w15:restartNumberingAfterBreak="0">
    <w:nsid w:val="FFFFFF7E"/>
    <w:multiLevelType w:val="singleLevel"/>
    <w:tmpl w:val="84FA108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4" w15:restartNumberingAfterBreak="0">
    <w:nsid w:val="FFFFFF7F"/>
    <w:multiLevelType w:val="singleLevel"/>
    <w:tmpl w:val="A93A81CE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5" w15:restartNumberingAfterBreak="0">
    <w:nsid w:val="FFFFFF80"/>
    <w:multiLevelType w:val="singleLevel"/>
    <w:tmpl w:val="FE5476D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3C2E195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768A16C6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2FB0DEC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51B27F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 w15:restartNumberingAfterBreak="0">
    <w:nsid w:val="FFFFFF89"/>
    <w:multiLevelType w:val="singleLevel"/>
    <w:tmpl w:val="2D687AF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10511D3C"/>
    <w:multiLevelType w:val="singleLevel"/>
    <w:tmpl w:val="741E22E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1DEA551F"/>
    <w:multiLevelType w:val="hybridMultilevel"/>
    <w:tmpl w:val="8398BEE6"/>
    <w:lvl w:ilvl="0" w:tplc="9EACC776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7"/>
        </w:tabs>
        <w:ind w:left="102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7"/>
        </w:tabs>
        <w:ind w:left="144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7"/>
        </w:tabs>
        <w:ind w:left="186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7"/>
        </w:tabs>
        <w:ind w:left="228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7"/>
        </w:tabs>
        <w:ind w:left="270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7"/>
        </w:tabs>
        <w:ind w:left="312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7"/>
        </w:tabs>
        <w:ind w:left="354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7"/>
        </w:tabs>
        <w:ind w:left="3967" w:hanging="420"/>
      </w:pPr>
    </w:lvl>
  </w:abstractNum>
  <w:abstractNum w:abstractNumId="13" w15:restartNumberingAfterBreak="0">
    <w:nsid w:val="2E1D50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33C54322"/>
    <w:multiLevelType w:val="hybridMultilevel"/>
    <w:tmpl w:val="8190E14A"/>
    <w:lvl w:ilvl="0" w:tplc="4C2249D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6F354B3"/>
    <w:multiLevelType w:val="singleLevel"/>
    <w:tmpl w:val="3926CA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373D5648"/>
    <w:multiLevelType w:val="singleLevel"/>
    <w:tmpl w:val="B030C92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21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0"/>
  </w:num>
  <w:num w:numId="2">
    <w:abstractNumId w:val="13"/>
  </w:num>
  <w:num w:numId="3">
    <w:abstractNumId w:val="19"/>
  </w:num>
  <w:num w:numId="4">
    <w:abstractNumId w:val="21"/>
  </w:num>
  <w:num w:numId="5">
    <w:abstractNumId w:val="16"/>
  </w:num>
  <w:num w:numId="6">
    <w:abstractNumId w:val="14"/>
  </w:num>
  <w:num w:numId="7">
    <w:abstractNumId w:val="18"/>
  </w:num>
  <w:num w:numId="8">
    <w:abstractNumId w:val="17"/>
  </w:num>
  <w:num w:numId="9">
    <w:abstractNumId w:val="11"/>
  </w:num>
  <w:num w:numId="10">
    <w:abstractNumId w:val="12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0"/>
  <w:doNotHyphenateCaps/>
  <w:drawingGridHorizontalSpacing w:val="110"/>
  <w:drawingGridVerticalSpacing w:val="299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60"/>
    <w:rsid w:val="000003C9"/>
    <w:rsid w:val="00001635"/>
    <w:rsid w:val="000030DC"/>
    <w:rsid w:val="00003275"/>
    <w:rsid w:val="00003644"/>
    <w:rsid w:val="000037B8"/>
    <w:rsid w:val="00004BE7"/>
    <w:rsid w:val="0000570A"/>
    <w:rsid w:val="00005F4D"/>
    <w:rsid w:val="00006FDF"/>
    <w:rsid w:val="000112C3"/>
    <w:rsid w:val="0001211D"/>
    <w:rsid w:val="0001485F"/>
    <w:rsid w:val="0001513F"/>
    <w:rsid w:val="000166E2"/>
    <w:rsid w:val="00016880"/>
    <w:rsid w:val="00016978"/>
    <w:rsid w:val="00017D01"/>
    <w:rsid w:val="00024633"/>
    <w:rsid w:val="0002497E"/>
    <w:rsid w:val="00025D5E"/>
    <w:rsid w:val="000263DB"/>
    <w:rsid w:val="00026B76"/>
    <w:rsid w:val="000273B3"/>
    <w:rsid w:val="00030829"/>
    <w:rsid w:val="00031306"/>
    <w:rsid w:val="0003191E"/>
    <w:rsid w:val="00031B4F"/>
    <w:rsid w:val="00033460"/>
    <w:rsid w:val="00034801"/>
    <w:rsid w:val="000353EB"/>
    <w:rsid w:val="00037515"/>
    <w:rsid w:val="0003761B"/>
    <w:rsid w:val="000402C9"/>
    <w:rsid w:val="0004095D"/>
    <w:rsid w:val="00040BF4"/>
    <w:rsid w:val="00041292"/>
    <w:rsid w:val="00045A1E"/>
    <w:rsid w:val="00046358"/>
    <w:rsid w:val="00046802"/>
    <w:rsid w:val="000473AF"/>
    <w:rsid w:val="00047677"/>
    <w:rsid w:val="00050B24"/>
    <w:rsid w:val="00050BEE"/>
    <w:rsid w:val="000513B7"/>
    <w:rsid w:val="00051768"/>
    <w:rsid w:val="00051BE6"/>
    <w:rsid w:val="00052304"/>
    <w:rsid w:val="00052AB1"/>
    <w:rsid w:val="0005323B"/>
    <w:rsid w:val="00054058"/>
    <w:rsid w:val="00054BAB"/>
    <w:rsid w:val="00054FE0"/>
    <w:rsid w:val="000557AB"/>
    <w:rsid w:val="00055ED1"/>
    <w:rsid w:val="00057586"/>
    <w:rsid w:val="0005764F"/>
    <w:rsid w:val="00060840"/>
    <w:rsid w:val="00060B51"/>
    <w:rsid w:val="00060F5B"/>
    <w:rsid w:val="00061971"/>
    <w:rsid w:val="00062881"/>
    <w:rsid w:val="00064CF0"/>
    <w:rsid w:val="000651E0"/>
    <w:rsid w:val="000653E5"/>
    <w:rsid w:val="0006697F"/>
    <w:rsid w:val="00071261"/>
    <w:rsid w:val="0007203F"/>
    <w:rsid w:val="00074B53"/>
    <w:rsid w:val="0007740E"/>
    <w:rsid w:val="0008168B"/>
    <w:rsid w:val="00082AF5"/>
    <w:rsid w:val="00083583"/>
    <w:rsid w:val="0008632E"/>
    <w:rsid w:val="000901D6"/>
    <w:rsid w:val="00090D68"/>
    <w:rsid w:val="00092F7F"/>
    <w:rsid w:val="00093C3E"/>
    <w:rsid w:val="00093D97"/>
    <w:rsid w:val="00094868"/>
    <w:rsid w:val="0009708B"/>
    <w:rsid w:val="000A0C33"/>
    <w:rsid w:val="000A111A"/>
    <w:rsid w:val="000A1AE3"/>
    <w:rsid w:val="000A1CF3"/>
    <w:rsid w:val="000A2069"/>
    <w:rsid w:val="000A2C6A"/>
    <w:rsid w:val="000A3F22"/>
    <w:rsid w:val="000A49E4"/>
    <w:rsid w:val="000A5BDF"/>
    <w:rsid w:val="000A6A65"/>
    <w:rsid w:val="000A6DD7"/>
    <w:rsid w:val="000B29BF"/>
    <w:rsid w:val="000B2A00"/>
    <w:rsid w:val="000B4606"/>
    <w:rsid w:val="000B4D27"/>
    <w:rsid w:val="000B538B"/>
    <w:rsid w:val="000B5BA7"/>
    <w:rsid w:val="000C010B"/>
    <w:rsid w:val="000C1C4F"/>
    <w:rsid w:val="000C1E7C"/>
    <w:rsid w:val="000C23B1"/>
    <w:rsid w:val="000C333D"/>
    <w:rsid w:val="000C58E5"/>
    <w:rsid w:val="000C5B90"/>
    <w:rsid w:val="000C616C"/>
    <w:rsid w:val="000C6C69"/>
    <w:rsid w:val="000C712A"/>
    <w:rsid w:val="000C78CC"/>
    <w:rsid w:val="000D0684"/>
    <w:rsid w:val="000D259A"/>
    <w:rsid w:val="000D2AA6"/>
    <w:rsid w:val="000D2B98"/>
    <w:rsid w:val="000D2E96"/>
    <w:rsid w:val="000D4483"/>
    <w:rsid w:val="000D4DC2"/>
    <w:rsid w:val="000D52AB"/>
    <w:rsid w:val="000D722B"/>
    <w:rsid w:val="000E3818"/>
    <w:rsid w:val="000E392E"/>
    <w:rsid w:val="000E4184"/>
    <w:rsid w:val="000E4797"/>
    <w:rsid w:val="000E4A7A"/>
    <w:rsid w:val="000E5971"/>
    <w:rsid w:val="000E61A0"/>
    <w:rsid w:val="000E6B7E"/>
    <w:rsid w:val="000E6D99"/>
    <w:rsid w:val="000E6EB0"/>
    <w:rsid w:val="000E7A00"/>
    <w:rsid w:val="000F045E"/>
    <w:rsid w:val="000F345F"/>
    <w:rsid w:val="000F3573"/>
    <w:rsid w:val="000F541E"/>
    <w:rsid w:val="000F55E8"/>
    <w:rsid w:val="000F5E3E"/>
    <w:rsid w:val="000F68FA"/>
    <w:rsid w:val="000F71A1"/>
    <w:rsid w:val="001001A8"/>
    <w:rsid w:val="00101109"/>
    <w:rsid w:val="00101FE8"/>
    <w:rsid w:val="00102043"/>
    <w:rsid w:val="00103B4A"/>
    <w:rsid w:val="00103CEA"/>
    <w:rsid w:val="00105981"/>
    <w:rsid w:val="001061B1"/>
    <w:rsid w:val="00106A6B"/>
    <w:rsid w:val="00106C37"/>
    <w:rsid w:val="00106F17"/>
    <w:rsid w:val="001120CB"/>
    <w:rsid w:val="00113D84"/>
    <w:rsid w:val="00115FA7"/>
    <w:rsid w:val="00120266"/>
    <w:rsid w:val="00120BF7"/>
    <w:rsid w:val="00121599"/>
    <w:rsid w:val="00121728"/>
    <w:rsid w:val="00121C76"/>
    <w:rsid w:val="00122720"/>
    <w:rsid w:val="0012387C"/>
    <w:rsid w:val="001249FC"/>
    <w:rsid w:val="0012510E"/>
    <w:rsid w:val="00125F71"/>
    <w:rsid w:val="00126617"/>
    <w:rsid w:val="001266EE"/>
    <w:rsid w:val="00126CB2"/>
    <w:rsid w:val="0012734A"/>
    <w:rsid w:val="00127916"/>
    <w:rsid w:val="00130523"/>
    <w:rsid w:val="001306D8"/>
    <w:rsid w:val="001339CB"/>
    <w:rsid w:val="00135174"/>
    <w:rsid w:val="0013554B"/>
    <w:rsid w:val="001359AE"/>
    <w:rsid w:val="00135BFB"/>
    <w:rsid w:val="00136050"/>
    <w:rsid w:val="0013667B"/>
    <w:rsid w:val="00136BE8"/>
    <w:rsid w:val="00136E0B"/>
    <w:rsid w:val="001371C3"/>
    <w:rsid w:val="00137302"/>
    <w:rsid w:val="00137EC5"/>
    <w:rsid w:val="0014055C"/>
    <w:rsid w:val="00140CC9"/>
    <w:rsid w:val="00141DDF"/>
    <w:rsid w:val="001428CA"/>
    <w:rsid w:val="00142D96"/>
    <w:rsid w:val="00143ABC"/>
    <w:rsid w:val="00144F8A"/>
    <w:rsid w:val="001454FF"/>
    <w:rsid w:val="00145894"/>
    <w:rsid w:val="00146774"/>
    <w:rsid w:val="0014705C"/>
    <w:rsid w:val="00150A80"/>
    <w:rsid w:val="00151693"/>
    <w:rsid w:val="00151A8B"/>
    <w:rsid w:val="00152571"/>
    <w:rsid w:val="001533C0"/>
    <w:rsid w:val="00153A6D"/>
    <w:rsid w:val="00153BF9"/>
    <w:rsid w:val="0015404C"/>
    <w:rsid w:val="001545DB"/>
    <w:rsid w:val="001548CA"/>
    <w:rsid w:val="00154EF3"/>
    <w:rsid w:val="00155A4C"/>
    <w:rsid w:val="001575BD"/>
    <w:rsid w:val="0016002E"/>
    <w:rsid w:val="00161694"/>
    <w:rsid w:val="00163105"/>
    <w:rsid w:val="0016582A"/>
    <w:rsid w:val="00167B48"/>
    <w:rsid w:val="0017143A"/>
    <w:rsid w:val="00171867"/>
    <w:rsid w:val="00171D1A"/>
    <w:rsid w:val="00172C3D"/>
    <w:rsid w:val="00174E2A"/>
    <w:rsid w:val="001757C9"/>
    <w:rsid w:val="001773CC"/>
    <w:rsid w:val="001775E7"/>
    <w:rsid w:val="00181A7E"/>
    <w:rsid w:val="00182072"/>
    <w:rsid w:val="0018322A"/>
    <w:rsid w:val="001840AD"/>
    <w:rsid w:val="001846B2"/>
    <w:rsid w:val="00184E63"/>
    <w:rsid w:val="00186C69"/>
    <w:rsid w:val="00190981"/>
    <w:rsid w:val="00190DBD"/>
    <w:rsid w:val="00190E2E"/>
    <w:rsid w:val="00192F2E"/>
    <w:rsid w:val="00193200"/>
    <w:rsid w:val="001935CC"/>
    <w:rsid w:val="001936DA"/>
    <w:rsid w:val="00196BF6"/>
    <w:rsid w:val="001A1398"/>
    <w:rsid w:val="001A1C3D"/>
    <w:rsid w:val="001A258D"/>
    <w:rsid w:val="001A39FC"/>
    <w:rsid w:val="001B264D"/>
    <w:rsid w:val="001B30BF"/>
    <w:rsid w:val="001B326B"/>
    <w:rsid w:val="001B333D"/>
    <w:rsid w:val="001B39B7"/>
    <w:rsid w:val="001B4AA3"/>
    <w:rsid w:val="001B4DE0"/>
    <w:rsid w:val="001B5B46"/>
    <w:rsid w:val="001B6EB4"/>
    <w:rsid w:val="001C0F7D"/>
    <w:rsid w:val="001C2854"/>
    <w:rsid w:val="001C2DEB"/>
    <w:rsid w:val="001C2FAA"/>
    <w:rsid w:val="001C3A6A"/>
    <w:rsid w:val="001C4415"/>
    <w:rsid w:val="001C448B"/>
    <w:rsid w:val="001C4B93"/>
    <w:rsid w:val="001C5369"/>
    <w:rsid w:val="001C6D38"/>
    <w:rsid w:val="001D0218"/>
    <w:rsid w:val="001D14B0"/>
    <w:rsid w:val="001D2C8A"/>
    <w:rsid w:val="001D3A61"/>
    <w:rsid w:val="001D4B27"/>
    <w:rsid w:val="001D53FC"/>
    <w:rsid w:val="001D7602"/>
    <w:rsid w:val="001D7D5D"/>
    <w:rsid w:val="001E1BD1"/>
    <w:rsid w:val="001E1F6F"/>
    <w:rsid w:val="001E244A"/>
    <w:rsid w:val="001E3B71"/>
    <w:rsid w:val="001E3BE0"/>
    <w:rsid w:val="001E3CDE"/>
    <w:rsid w:val="001E3E27"/>
    <w:rsid w:val="001E5300"/>
    <w:rsid w:val="001E56F7"/>
    <w:rsid w:val="001E5F77"/>
    <w:rsid w:val="001E71CC"/>
    <w:rsid w:val="001F1495"/>
    <w:rsid w:val="001F2624"/>
    <w:rsid w:val="001F31CE"/>
    <w:rsid w:val="001F37AC"/>
    <w:rsid w:val="001F44E0"/>
    <w:rsid w:val="001F6004"/>
    <w:rsid w:val="001F6378"/>
    <w:rsid w:val="002000E4"/>
    <w:rsid w:val="002005BB"/>
    <w:rsid w:val="00201DBF"/>
    <w:rsid w:val="00201FB0"/>
    <w:rsid w:val="00202E24"/>
    <w:rsid w:val="00202EDB"/>
    <w:rsid w:val="00203AFC"/>
    <w:rsid w:val="00203C00"/>
    <w:rsid w:val="00204652"/>
    <w:rsid w:val="00204D77"/>
    <w:rsid w:val="0020613D"/>
    <w:rsid w:val="00206362"/>
    <w:rsid w:val="00206A97"/>
    <w:rsid w:val="00207536"/>
    <w:rsid w:val="002105B5"/>
    <w:rsid w:val="00211D42"/>
    <w:rsid w:val="00212E99"/>
    <w:rsid w:val="0021420F"/>
    <w:rsid w:val="00214FE3"/>
    <w:rsid w:val="0021577B"/>
    <w:rsid w:val="002158FC"/>
    <w:rsid w:val="0021752A"/>
    <w:rsid w:val="00217EB1"/>
    <w:rsid w:val="00220581"/>
    <w:rsid w:val="00220945"/>
    <w:rsid w:val="00222771"/>
    <w:rsid w:val="00222FBF"/>
    <w:rsid w:val="00224B82"/>
    <w:rsid w:val="00227815"/>
    <w:rsid w:val="00230D60"/>
    <w:rsid w:val="002327C0"/>
    <w:rsid w:val="00232CC1"/>
    <w:rsid w:val="00233AA9"/>
    <w:rsid w:val="00235B9B"/>
    <w:rsid w:val="00235CFD"/>
    <w:rsid w:val="002416A8"/>
    <w:rsid w:val="00244DCB"/>
    <w:rsid w:val="0024641D"/>
    <w:rsid w:val="002464BE"/>
    <w:rsid w:val="00246886"/>
    <w:rsid w:val="00247753"/>
    <w:rsid w:val="00247C09"/>
    <w:rsid w:val="0025017B"/>
    <w:rsid w:val="0025080B"/>
    <w:rsid w:val="00250965"/>
    <w:rsid w:val="002526D1"/>
    <w:rsid w:val="00253025"/>
    <w:rsid w:val="002536A6"/>
    <w:rsid w:val="002540E2"/>
    <w:rsid w:val="002544CA"/>
    <w:rsid w:val="0025451C"/>
    <w:rsid w:val="002557EA"/>
    <w:rsid w:val="00255848"/>
    <w:rsid w:val="00256DA1"/>
    <w:rsid w:val="0025796B"/>
    <w:rsid w:val="00260F25"/>
    <w:rsid w:val="00261A3C"/>
    <w:rsid w:val="00264131"/>
    <w:rsid w:val="002653C5"/>
    <w:rsid w:val="00265961"/>
    <w:rsid w:val="002667F7"/>
    <w:rsid w:val="002672A2"/>
    <w:rsid w:val="00267D75"/>
    <w:rsid w:val="0027332C"/>
    <w:rsid w:val="00274232"/>
    <w:rsid w:val="00275C53"/>
    <w:rsid w:val="002764FC"/>
    <w:rsid w:val="0027669D"/>
    <w:rsid w:val="0027738F"/>
    <w:rsid w:val="00277C10"/>
    <w:rsid w:val="002822E6"/>
    <w:rsid w:val="00282513"/>
    <w:rsid w:val="0028274D"/>
    <w:rsid w:val="00283821"/>
    <w:rsid w:val="0028507A"/>
    <w:rsid w:val="00285593"/>
    <w:rsid w:val="002858C4"/>
    <w:rsid w:val="0029115F"/>
    <w:rsid w:val="002917BE"/>
    <w:rsid w:val="002945C1"/>
    <w:rsid w:val="00294882"/>
    <w:rsid w:val="00297E74"/>
    <w:rsid w:val="002A0DF9"/>
    <w:rsid w:val="002A0F87"/>
    <w:rsid w:val="002A1B44"/>
    <w:rsid w:val="002A3312"/>
    <w:rsid w:val="002A3FA1"/>
    <w:rsid w:val="002A5369"/>
    <w:rsid w:val="002A56EE"/>
    <w:rsid w:val="002A5EAD"/>
    <w:rsid w:val="002A7A00"/>
    <w:rsid w:val="002B075E"/>
    <w:rsid w:val="002B0790"/>
    <w:rsid w:val="002B0A77"/>
    <w:rsid w:val="002B12FE"/>
    <w:rsid w:val="002B143F"/>
    <w:rsid w:val="002B17F9"/>
    <w:rsid w:val="002B29D8"/>
    <w:rsid w:val="002B300B"/>
    <w:rsid w:val="002B307B"/>
    <w:rsid w:val="002B35DF"/>
    <w:rsid w:val="002B3A3B"/>
    <w:rsid w:val="002B4F32"/>
    <w:rsid w:val="002B613E"/>
    <w:rsid w:val="002B759D"/>
    <w:rsid w:val="002C0FF1"/>
    <w:rsid w:val="002C37CD"/>
    <w:rsid w:val="002C4526"/>
    <w:rsid w:val="002C558B"/>
    <w:rsid w:val="002C5876"/>
    <w:rsid w:val="002C68B2"/>
    <w:rsid w:val="002D1463"/>
    <w:rsid w:val="002D25AF"/>
    <w:rsid w:val="002D315B"/>
    <w:rsid w:val="002D389D"/>
    <w:rsid w:val="002D5CB5"/>
    <w:rsid w:val="002D5D2C"/>
    <w:rsid w:val="002D62F7"/>
    <w:rsid w:val="002D6625"/>
    <w:rsid w:val="002D67FD"/>
    <w:rsid w:val="002D7056"/>
    <w:rsid w:val="002D7089"/>
    <w:rsid w:val="002E0231"/>
    <w:rsid w:val="002E19CB"/>
    <w:rsid w:val="002E1E2B"/>
    <w:rsid w:val="002E22D9"/>
    <w:rsid w:val="002E2717"/>
    <w:rsid w:val="002E2AA0"/>
    <w:rsid w:val="002E2C48"/>
    <w:rsid w:val="002E5D83"/>
    <w:rsid w:val="002E75C0"/>
    <w:rsid w:val="002E7BEA"/>
    <w:rsid w:val="002F0701"/>
    <w:rsid w:val="002F0AC2"/>
    <w:rsid w:val="002F1D51"/>
    <w:rsid w:val="002F3A41"/>
    <w:rsid w:val="002F4D53"/>
    <w:rsid w:val="002F5615"/>
    <w:rsid w:val="002F717C"/>
    <w:rsid w:val="002F74CC"/>
    <w:rsid w:val="0030052D"/>
    <w:rsid w:val="003009B0"/>
    <w:rsid w:val="00300BAE"/>
    <w:rsid w:val="00300BE7"/>
    <w:rsid w:val="00302BAD"/>
    <w:rsid w:val="00303DA7"/>
    <w:rsid w:val="00304823"/>
    <w:rsid w:val="003069AE"/>
    <w:rsid w:val="00307128"/>
    <w:rsid w:val="00310E80"/>
    <w:rsid w:val="003114D2"/>
    <w:rsid w:val="003115F4"/>
    <w:rsid w:val="00313014"/>
    <w:rsid w:val="0031360F"/>
    <w:rsid w:val="003146F0"/>
    <w:rsid w:val="00314EBC"/>
    <w:rsid w:val="003166FB"/>
    <w:rsid w:val="00317067"/>
    <w:rsid w:val="00321136"/>
    <w:rsid w:val="0032284A"/>
    <w:rsid w:val="00323BC1"/>
    <w:rsid w:val="0032409B"/>
    <w:rsid w:val="003243F8"/>
    <w:rsid w:val="0032540D"/>
    <w:rsid w:val="00325C4E"/>
    <w:rsid w:val="00326C10"/>
    <w:rsid w:val="003277AB"/>
    <w:rsid w:val="00331D43"/>
    <w:rsid w:val="00332A4E"/>
    <w:rsid w:val="00333E6E"/>
    <w:rsid w:val="00334985"/>
    <w:rsid w:val="003353BF"/>
    <w:rsid w:val="003354E9"/>
    <w:rsid w:val="003357FD"/>
    <w:rsid w:val="00337217"/>
    <w:rsid w:val="003405E6"/>
    <w:rsid w:val="0034083A"/>
    <w:rsid w:val="00341D1E"/>
    <w:rsid w:val="00342833"/>
    <w:rsid w:val="00342BB6"/>
    <w:rsid w:val="00342E63"/>
    <w:rsid w:val="00344439"/>
    <w:rsid w:val="00345C12"/>
    <w:rsid w:val="003473E3"/>
    <w:rsid w:val="00347C6A"/>
    <w:rsid w:val="00350021"/>
    <w:rsid w:val="00350047"/>
    <w:rsid w:val="0035159D"/>
    <w:rsid w:val="003521DD"/>
    <w:rsid w:val="00354103"/>
    <w:rsid w:val="00354242"/>
    <w:rsid w:val="0035463E"/>
    <w:rsid w:val="00356993"/>
    <w:rsid w:val="00357EDE"/>
    <w:rsid w:val="00361161"/>
    <w:rsid w:val="00361DB8"/>
    <w:rsid w:val="00361EBB"/>
    <w:rsid w:val="00362653"/>
    <w:rsid w:val="0036270C"/>
    <w:rsid w:val="00363707"/>
    <w:rsid w:val="00363ABB"/>
    <w:rsid w:val="003647F4"/>
    <w:rsid w:val="003649C8"/>
    <w:rsid w:val="00364A7A"/>
    <w:rsid w:val="00364C55"/>
    <w:rsid w:val="00364CC7"/>
    <w:rsid w:val="00365B40"/>
    <w:rsid w:val="00366808"/>
    <w:rsid w:val="00367090"/>
    <w:rsid w:val="0037117A"/>
    <w:rsid w:val="00371352"/>
    <w:rsid w:val="003725DD"/>
    <w:rsid w:val="00373A63"/>
    <w:rsid w:val="00375AC5"/>
    <w:rsid w:val="00375E1F"/>
    <w:rsid w:val="003762BE"/>
    <w:rsid w:val="00376E97"/>
    <w:rsid w:val="003772EC"/>
    <w:rsid w:val="0037770F"/>
    <w:rsid w:val="0037780F"/>
    <w:rsid w:val="00380A16"/>
    <w:rsid w:val="00381578"/>
    <w:rsid w:val="00382241"/>
    <w:rsid w:val="00383013"/>
    <w:rsid w:val="00383792"/>
    <w:rsid w:val="003849DA"/>
    <w:rsid w:val="0038570A"/>
    <w:rsid w:val="00385F9C"/>
    <w:rsid w:val="00386007"/>
    <w:rsid w:val="0038740B"/>
    <w:rsid w:val="00387698"/>
    <w:rsid w:val="003907B8"/>
    <w:rsid w:val="00391FAF"/>
    <w:rsid w:val="00392331"/>
    <w:rsid w:val="00392BB6"/>
    <w:rsid w:val="00392C3D"/>
    <w:rsid w:val="00393EEA"/>
    <w:rsid w:val="0039748B"/>
    <w:rsid w:val="003A23F1"/>
    <w:rsid w:val="003A3BAB"/>
    <w:rsid w:val="003A45B6"/>
    <w:rsid w:val="003A4AE2"/>
    <w:rsid w:val="003A5080"/>
    <w:rsid w:val="003A6CAA"/>
    <w:rsid w:val="003B1B62"/>
    <w:rsid w:val="003B2111"/>
    <w:rsid w:val="003B2287"/>
    <w:rsid w:val="003B587E"/>
    <w:rsid w:val="003B5FEA"/>
    <w:rsid w:val="003B76AD"/>
    <w:rsid w:val="003B7898"/>
    <w:rsid w:val="003B79B5"/>
    <w:rsid w:val="003C01A5"/>
    <w:rsid w:val="003C02B4"/>
    <w:rsid w:val="003C0906"/>
    <w:rsid w:val="003C1650"/>
    <w:rsid w:val="003C25AC"/>
    <w:rsid w:val="003C27E8"/>
    <w:rsid w:val="003C52C3"/>
    <w:rsid w:val="003C6870"/>
    <w:rsid w:val="003D0041"/>
    <w:rsid w:val="003D0B25"/>
    <w:rsid w:val="003D1468"/>
    <w:rsid w:val="003D3DB9"/>
    <w:rsid w:val="003D53F3"/>
    <w:rsid w:val="003D5471"/>
    <w:rsid w:val="003D5880"/>
    <w:rsid w:val="003D5899"/>
    <w:rsid w:val="003D5971"/>
    <w:rsid w:val="003D687E"/>
    <w:rsid w:val="003E15BD"/>
    <w:rsid w:val="003E1F5B"/>
    <w:rsid w:val="003E31AB"/>
    <w:rsid w:val="003E3D19"/>
    <w:rsid w:val="003E42AF"/>
    <w:rsid w:val="003E440E"/>
    <w:rsid w:val="003E47F7"/>
    <w:rsid w:val="003E4AD5"/>
    <w:rsid w:val="003E5689"/>
    <w:rsid w:val="003E5949"/>
    <w:rsid w:val="003E6F4C"/>
    <w:rsid w:val="003E6FCA"/>
    <w:rsid w:val="003F1E1C"/>
    <w:rsid w:val="003F22EA"/>
    <w:rsid w:val="003F2777"/>
    <w:rsid w:val="003F2839"/>
    <w:rsid w:val="003F3B3E"/>
    <w:rsid w:val="003F41C4"/>
    <w:rsid w:val="003F505C"/>
    <w:rsid w:val="003F605C"/>
    <w:rsid w:val="003F60B1"/>
    <w:rsid w:val="003F672C"/>
    <w:rsid w:val="004009BC"/>
    <w:rsid w:val="0040114E"/>
    <w:rsid w:val="0040165A"/>
    <w:rsid w:val="00402718"/>
    <w:rsid w:val="004034CD"/>
    <w:rsid w:val="0040436A"/>
    <w:rsid w:val="0040613C"/>
    <w:rsid w:val="00406153"/>
    <w:rsid w:val="00406CE3"/>
    <w:rsid w:val="00407E63"/>
    <w:rsid w:val="004127D3"/>
    <w:rsid w:val="00412B86"/>
    <w:rsid w:val="00412E87"/>
    <w:rsid w:val="00413030"/>
    <w:rsid w:val="00416F76"/>
    <w:rsid w:val="00417118"/>
    <w:rsid w:val="004175B8"/>
    <w:rsid w:val="004200B7"/>
    <w:rsid w:val="004231C0"/>
    <w:rsid w:val="00423E4F"/>
    <w:rsid w:val="0042419F"/>
    <w:rsid w:val="00424B62"/>
    <w:rsid w:val="00424E31"/>
    <w:rsid w:val="0042507E"/>
    <w:rsid w:val="00427A7D"/>
    <w:rsid w:val="004323CD"/>
    <w:rsid w:val="00433A57"/>
    <w:rsid w:val="00433B7A"/>
    <w:rsid w:val="004340EA"/>
    <w:rsid w:val="00434BF9"/>
    <w:rsid w:val="00434DD4"/>
    <w:rsid w:val="0043633F"/>
    <w:rsid w:val="0043762E"/>
    <w:rsid w:val="004378EA"/>
    <w:rsid w:val="004404FF"/>
    <w:rsid w:val="004406AB"/>
    <w:rsid w:val="00440CE0"/>
    <w:rsid w:val="00441311"/>
    <w:rsid w:val="004432CE"/>
    <w:rsid w:val="0044355D"/>
    <w:rsid w:val="00443763"/>
    <w:rsid w:val="00445A1B"/>
    <w:rsid w:val="00446231"/>
    <w:rsid w:val="0044683A"/>
    <w:rsid w:val="004477E7"/>
    <w:rsid w:val="00447E38"/>
    <w:rsid w:val="0045050D"/>
    <w:rsid w:val="0045079C"/>
    <w:rsid w:val="00453C71"/>
    <w:rsid w:val="00455693"/>
    <w:rsid w:val="0045585B"/>
    <w:rsid w:val="00455F46"/>
    <w:rsid w:val="004568BD"/>
    <w:rsid w:val="004609A2"/>
    <w:rsid w:val="0046108E"/>
    <w:rsid w:val="00461644"/>
    <w:rsid w:val="00462504"/>
    <w:rsid w:val="00463330"/>
    <w:rsid w:val="004633C6"/>
    <w:rsid w:val="004647CB"/>
    <w:rsid w:val="00464D45"/>
    <w:rsid w:val="00466735"/>
    <w:rsid w:val="00466863"/>
    <w:rsid w:val="00470A98"/>
    <w:rsid w:val="004720E3"/>
    <w:rsid w:val="00472DBA"/>
    <w:rsid w:val="004730C3"/>
    <w:rsid w:val="00474732"/>
    <w:rsid w:val="00476547"/>
    <w:rsid w:val="00477286"/>
    <w:rsid w:val="0047754E"/>
    <w:rsid w:val="00477967"/>
    <w:rsid w:val="00480754"/>
    <w:rsid w:val="00481F13"/>
    <w:rsid w:val="00482013"/>
    <w:rsid w:val="0048495F"/>
    <w:rsid w:val="00485DF7"/>
    <w:rsid w:val="00485FC3"/>
    <w:rsid w:val="00486236"/>
    <w:rsid w:val="00490094"/>
    <w:rsid w:val="004904CC"/>
    <w:rsid w:val="00491E30"/>
    <w:rsid w:val="00492EE7"/>
    <w:rsid w:val="00493257"/>
    <w:rsid w:val="00493847"/>
    <w:rsid w:val="00493DE8"/>
    <w:rsid w:val="00493E13"/>
    <w:rsid w:val="00494BC6"/>
    <w:rsid w:val="0049554A"/>
    <w:rsid w:val="00497FB0"/>
    <w:rsid w:val="004A007E"/>
    <w:rsid w:val="004A0385"/>
    <w:rsid w:val="004A3B3D"/>
    <w:rsid w:val="004A44C9"/>
    <w:rsid w:val="004A4798"/>
    <w:rsid w:val="004A4B63"/>
    <w:rsid w:val="004A5564"/>
    <w:rsid w:val="004A5A92"/>
    <w:rsid w:val="004A64A1"/>
    <w:rsid w:val="004A6928"/>
    <w:rsid w:val="004A6EAC"/>
    <w:rsid w:val="004B0C75"/>
    <w:rsid w:val="004B21F7"/>
    <w:rsid w:val="004B248D"/>
    <w:rsid w:val="004B49EE"/>
    <w:rsid w:val="004B644A"/>
    <w:rsid w:val="004B6FB8"/>
    <w:rsid w:val="004B784B"/>
    <w:rsid w:val="004C0257"/>
    <w:rsid w:val="004C12F6"/>
    <w:rsid w:val="004C1F0D"/>
    <w:rsid w:val="004C292A"/>
    <w:rsid w:val="004C3106"/>
    <w:rsid w:val="004C43A8"/>
    <w:rsid w:val="004C4A87"/>
    <w:rsid w:val="004C5C0F"/>
    <w:rsid w:val="004C6842"/>
    <w:rsid w:val="004C6EE8"/>
    <w:rsid w:val="004D0CBD"/>
    <w:rsid w:val="004D1CA0"/>
    <w:rsid w:val="004D2462"/>
    <w:rsid w:val="004D259E"/>
    <w:rsid w:val="004D4B13"/>
    <w:rsid w:val="004D4B1B"/>
    <w:rsid w:val="004D4D3C"/>
    <w:rsid w:val="004D7929"/>
    <w:rsid w:val="004E0855"/>
    <w:rsid w:val="004E20AF"/>
    <w:rsid w:val="004E21BD"/>
    <w:rsid w:val="004E28E3"/>
    <w:rsid w:val="004E39D7"/>
    <w:rsid w:val="004E3F34"/>
    <w:rsid w:val="004E4A5A"/>
    <w:rsid w:val="004E4D4C"/>
    <w:rsid w:val="004E6D38"/>
    <w:rsid w:val="004E7FB8"/>
    <w:rsid w:val="004F097A"/>
    <w:rsid w:val="004F2243"/>
    <w:rsid w:val="004F3C57"/>
    <w:rsid w:val="004F414F"/>
    <w:rsid w:val="004F5FDE"/>
    <w:rsid w:val="004F7FF7"/>
    <w:rsid w:val="00501768"/>
    <w:rsid w:val="00504E82"/>
    <w:rsid w:val="00505B81"/>
    <w:rsid w:val="0050656B"/>
    <w:rsid w:val="00507452"/>
    <w:rsid w:val="00510360"/>
    <w:rsid w:val="005115EB"/>
    <w:rsid w:val="005126A3"/>
    <w:rsid w:val="00512A6B"/>
    <w:rsid w:val="00512C1A"/>
    <w:rsid w:val="00513F77"/>
    <w:rsid w:val="0051526C"/>
    <w:rsid w:val="00515365"/>
    <w:rsid w:val="005157E8"/>
    <w:rsid w:val="00515C9D"/>
    <w:rsid w:val="0051738E"/>
    <w:rsid w:val="00517AB3"/>
    <w:rsid w:val="0052045C"/>
    <w:rsid w:val="00521BF4"/>
    <w:rsid w:val="00522BE0"/>
    <w:rsid w:val="00522E3F"/>
    <w:rsid w:val="00523381"/>
    <w:rsid w:val="00523A03"/>
    <w:rsid w:val="00523E6C"/>
    <w:rsid w:val="00525028"/>
    <w:rsid w:val="00525089"/>
    <w:rsid w:val="0052515A"/>
    <w:rsid w:val="005255F9"/>
    <w:rsid w:val="00525B2F"/>
    <w:rsid w:val="005267CA"/>
    <w:rsid w:val="00526A2B"/>
    <w:rsid w:val="00532A47"/>
    <w:rsid w:val="005333EF"/>
    <w:rsid w:val="005343FA"/>
    <w:rsid w:val="0053509C"/>
    <w:rsid w:val="00535E5B"/>
    <w:rsid w:val="005365B9"/>
    <w:rsid w:val="00537552"/>
    <w:rsid w:val="00537596"/>
    <w:rsid w:val="005377BF"/>
    <w:rsid w:val="0054017B"/>
    <w:rsid w:val="00542468"/>
    <w:rsid w:val="00542E78"/>
    <w:rsid w:val="005437D0"/>
    <w:rsid w:val="005448AC"/>
    <w:rsid w:val="00544C8E"/>
    <w:rsid w:val="005464C0"/>
    <w:rsid w:val="005476EF"/>
    <w:rsid w:val="00547ED1"/>
    <w:rsid w:val="00547EDB"/>
    <w:rsid w:val="0055009C"/>
    <w:rsid w:val="005501E9"/>
    <w:rsid w:val="0055063D"/>
    <w:rsid w:val="005511F7"/>
    <w:rsid w:val="00551D1A"/>
    <w:rsid w:val="005529DD"/>
    <w:rsid w:val="00553158"/>
    <w:rsid w:val="0055562B"/>
    <w:rsid w:val="00555637"/>
    <w:rsid w:val="00556DB7"/>
    <w:rsid w:val="005573C6"/>
    <w:rsid w:val="005607F4"/>
    <w:rsid w:val="00560DF1"/>
    <w:rsid w:val="00560E72"/>
    <w:rsid w:val="005628A8"/>
    <w:rsid w:val="00562EB1"/>
    <w:rsid w:val="00563E36"/>
    <w:rsid w:val="00564380"/>
    <w:rsid w:val="005643DC"/>
    <w:rsid w:val="005654A9"/>
    <w:rsid w:val="005703E5"/>
    <w:rsid w:val="0057115F"/>
    <w:rsid w:val="00571FD1"/>
    <w:rsid w:val="00572A57"/>
    <w:rsid w:val="00572C15"/>
    <w:rsid w:val="00573540"/>
    <w:rsid w:val="00573B4F"/>
    <w:rsid w:val="00574BF4"/>
    <w:rsid w:val="00575F19"/>
    <w:rsid w:val="005765F2"/>
    <w:rsid w:val="00576DB6"/>
    <w:rsid w:val="005820C5"/>
    <w:rsid w:val="0058257E"/>
    <w:rsid w:val="005828E7"/>
    <w:rsid w:val="0058352D"/>
    <w:rsid w:val="00584ABE"/>
    <w:rsid w:val="0058523E"/>
    <w:rsid w:val="0058548E"/>
    <w:rsid w:val="0058589E"/>
    <w:rsid w:val="00586B82"/>
    <w:rsid w:val="00587FA7"/>
    <w:rsid w:val="0059050E"/>
    <w:rsid w:val="00590EBA"/>
    <w:rsid w:val="00591AC9"/>
    <w:rsid w:val="005931FA"/>
    <w:rsid w:val="00594BFB"/>
    <w:rsid w:val="00595789"/>
    <w:rsid w:val="00595984"/>
    <w:rsid w:val="005963BF"/>
    <w:rsid w:val="0059684A"/>
    <w:rsid w:val="0059701C"/>
    <w:rsid w:val="00597BEB"/>
    <w:rsid w:val="005A3EDC"/>
    <w:rsid w:val="005A5D3D"/>
    <w:rsid w:val="005A620E"/>
    <w:rsid w:val="005A6C63"/>
    <w:rsid w:val="005A7352"/>
    <w:rsid w:val="005B0761"/>
    <w:rsid w:val="005B154C"/>
    <w:rsid w:val="005B27D1"/>
    <w:rsid w:val="005B5CD8"/>
    <w:rsid w:val="005C02F2"/>
    <w:rsid w:val="005C09BD"/>
    <w:rsid w:val="005C2C8D"/>
    <w:rsid w:val="005C3F2F"/>
    <w:rsid w:val="005C677D"/>
    <w:rsid w:val="005C7093"/>
    <w:rsid w:val="005D221E"/>
    <w:rsid w:val="005D3848"/>
    <w:rsid w:val="005D49A8"/>
    <w:rsid w:val="005D5487"/>
    <w:rsid w:val="005D63CD"/>
    <w:rsid w:val="005D762C"/>
    <w:rsid w:val="005D7D9B"/>
    <w:rsid w:val="005E0A21"/>
    <w:rsid w:val="005E0E20"/>
    <w:rsid w:val="005E0E38"/>
    <w:rsid w:val="005E3306"/>
    <w:rsid w:val="005E345D"/>
    <w:rsid w:val="005E428B"/>
    <w:rsid w:val="005E54D7"/>
    <w:rsid w:val="005E60CF"/>
    <w:rsid w:val="005E780D"/>
    <w:rsid w:val="005F1C74"/>
    <w:rsid w:val="005F1D8C"/>
    <w:rsid w:val="005F6BA8"/>
    <w:rsid w:val="0060100C"/>
    <w:rsid w:val="00601464"/>
    <w:rsid w:val="00602248"/>
    <w:rsid w:val="006022AC"/>
    <w:rsid w:val="00606C4F"/>
    <w:rsid w:val="00607204"/>
    <w:rsid w:val="006076A2"/>
    <w:rsid w:val="0061269A"/>
    <w:rsid w:val="00612A69"/>
    <w:rsid w:val="00614510"/>
    <w:rsid w:val="00616AED"/>
    <w:rsid w:val="00620AD2"/>
    <w:rsid w:val="00621851"/>
    <w:rsid w:val="00621A45"/>
    <w:rsid w:val="00625755"/>
    <w:rsid w:val="00626187"/>
    <w:rsid w:val="0062652D"/>
    <w:rsid w:val="00631796"/>
    <w:rsid w:val="00632D2F"/>
    <w:rsid w:val="00632D9E"/>
    <w:rsid w:val="00634262"/>
    <w:rsid w:val="0063542D"/>
    <w:rsid w:val="00635DE3"/>
    <w:rsid w:val="006372DA"/>
    <w:rsid w:val="0063733C"/>
    <w:rsid w:val="006414DD"/>
    <w:rsid w:val="0064175F"/>
    <w:rsid w:val="00641CC0"/>
    <w:rsid w:val="006422DA"/>
    <w:rsid w:val="006426E9"/>
    <w:rsid w:val="006428E3"/>
    <w:rsid w:val="006432C4"/>
    <w:rsid w:val="00643720"/>
    <w:rsid w:val="00643778"/>
    <w:rsid w:val="006440F9"/>
    <w:rsid w:val="00646F13"/>
    <w:rsid w:val="006501DD"/>
    <w:rsid w:val="006516C7"/>
    <w:rsid w:val="00651A1A"/>
    <w:rsid w:val="00651A7D"/>
    <w:rsid w:val="00652528"/>
    <w:rsid w:val="006528C8"/>
    <w:rsid w:val="00653BA2"/>
    <w:rsid w:val="00654939"/>
    <w:rsid w:val="006549EF"/>
    <w:rsid w:val="00655AC2"/>
    <w:rsid w:val="006562B7"/>
    <w:rsid w:val="00656343"/>
    <w:rsid w:val="00657121"/>
    <w:rsid w:val="0065745B"/>
    <w:rsid w:val="00657EC0"/>
    <w:rsid w:val="00657FA7"/>
    <w:rsid w:val="00664C8B"/>
    <w:rsid w:val="006657E8"/>
    <w:rsid w:val="00666DC9"/>
    <w:rsid w:val="00667F98"/>
    <w:rsid w:val="0067047C"/>
    <w:rsid w:val="006708F1"/>
    <w:rsid w:val="00671BF5"/>
    <w:rsid w:val="00672F80"/>
    <w:rsid w:val="006739CE"/>
    <w:rsid w:val="0067562B"/>
    <w:rsid w:val="00675F4C"/>
    <w:rsid w:val="00676AEF"/>
    <w:rsid w:val="006773D7"/>
    <w:rsid w:val="00677809"/>
    <w:rsid w:val="006813ED"/>
    <w:rsid w:val="006815B4"/>
    <w:rsid w:val="00681C74"/>
    <w:rsid w:val="006828AB"/>
    <w:rsid w:val="00682964"/>
    <w:rsid w:val="00683DC5"/>
    <w:rsid w:val="00683F87"/>
    <w:rsid w:val="00684269"/>
    <w:rsid w:val="00684C95"/>
    <w:rsid w:val="00685327"/>
    <w:rsid w:val="00685720"/>
    <w:rsid w:val="00686058"/>
    <w:rsid w:val="006906E5"/>
    <w:rsid w:val="0069410F"/>
    <w:rsid w:val="006941B9"/>
    <w:rsid w:val="0069574C"/>
    <w:rsid w:val="00695929"/>
    <w:rsid w:val="00695BF2"/>
    <w:rsid w:val="00697703"/>
    <w:rsid w:val="006A0535"/>
    <w:rsid w:val="006A06B7"/>
    <w:rsid w:val="006A2536"/>
    <w:rsid w:val="006A5B54"/>
    <w:rsid w:val="006A7F78"/>
    <w:rsid w:val="006B031E"/>
    <w:rsid w:val="006B199F"/>
    <w:rsid w:val="006B1DBA"/>
    <w:rsid w:val="006B270A"/>
    <w:rsid w:val="006B3F33"/>
    <w:rsid w:val="006B4612"/>
    <w:rsid w:val="006B5DE2"/>
    <w:rsid w:val="006B7FCA"/>
    <w:rsid w:val="006C05F2"/>
    <w:rsid w:val="006C1F06"/>
    <w:rsid w:val="006C2164"/>
    <w:rsid w:val="006C249A"/>
    <w:rsid w:val="006C36C3"/>
    <w:rsid w:val="006C469B"/>
    <w:rsid w:val="006C6CDC"/>
    <w:rsid w:val="006C6E43"/>
    <w:rsid w:val="006D005E"/>
    <w:rsid w:val="006D0077"/>
    <w:rsid w:val="006D2274"/>
    <w:rsid w:val="006D482B"/>
    <w:rsid w:val="006D5195"/>
    <w:rsid w:val="006D639E"/>
    <w:rsid w:val="006D761A"/>
    <w:rsid w:val="006D7C00"/>
    <w:rsid w:val="006D7DC5"/>
    <w:rsid w:val="006E004F"/>
    <w:rsid w:val="006E03F9"/>
    <w:rsid w:val="006E04AE"/>
    <w:rsid w:val="006E2492"/>
    <w:rsid w:val="006E33DD"/>
    <w:rsid w:val="006E38D0"/>
    <w:rsid w:val="006E3A4C"/>
    <w:rsid w:val="006E5E91"/>
    <w:rsid w:val="006E6071"/>
    <w:rsid w:val="006F033D"/>
    <w:rsid w:val="006F066D"/>
    <w:rsid w:val="006F074E"/>
    <w:rsid w:val="006F24CF"/>
    <w:rsid w:val="006F2E89"/>
    <w:rsid w:val="006F373D"/>
    <w:rsid w:val="006F6501"/>
    <w:rsid w:val="006F6ADF"/>
    <w:rsid w:val="006F7D01"/>
    <w:rsid w:val="007005ED"/>
    <w:rsid w:val="00700B29"/>
    <w:rsid w:val="007012E6"/>
    <w:rsid w:val="007015BA"/>
    <w:rsid w:val="00702CCB"/>
    <w:rsid w:val="0070319B"/>
    <w:rsid w:val="007039FC"/>
    <w:rsid w:val="00704301"/>
    <w:rsid w:val="00704E4D"/>
    <w:rsid w:val="007066BE"/>
    <w:rsid w:val="00707437"/>
    <w:rsid w:val="00711206"/>
    <w:rsid w:val="00713069"/>
    <w:rsid w:val="00713529"/>
    <w:rsid w:val="0071420C"/>
    <w:rsid w:val="007149C2"/>
    <w:rsid w:val="00715268"/>
    <w:rsid w:val="00715A21"/>
    <w:rsid w:val="00716C3C"/>
    <w:rsid w:val="00717501"/>
    <w:rsid w:val="00720898"/>
    <w:rsid w:val="00720990"/>
    <w:rsid w:val="00720ADD"/>
    <w:rsid w:val="00721D51"/>
    <w:rsid w:val="007220BA"/>
    <w:rsid w:val="00722C76"/>
    <w:rsid w:val="007258B3"/>
    <w:rsid w:val="0072610E"/>
    <w:rsid w:val="0072716E"/>
    <w:rsid w:val="00731397"/>
    <w:rsid w:val="007313E0"/>
    <w:rsid w:val="00732264"/>
    <w:rsid w:val="00733F3C"/>
    <w:rsid w:val="00733F8A"/>
    <w:rsid w:val="007347D2"/>
    <w:rsid w:val="00735780"/>
    <w:rsid w:val="00741633"/>
    <w:rsid w:val="0074236F"/>
    <w:rsid w:val="00742AB3"/>
    <w:rsid w:val="00743959"/>
    <w:rsid w:val="00743DF1"/>
    <w:rsid w:val="00747094"/>
    <w:rsid w:val="00750D13"/>
    <w:rsid w:val="00751810"/>
    <w:rsid w:val="00752C06"/>
    <w:rsid w:val="00753523"/>
    <w:rsid w:val="0075384C"/>
    <w:rsid w:val="00753B72"/>
    <w:rsid w:val="00753D1B"/>
    <w:rsid w:val="007572D4"/>
    <w:rsid w:val="007600A2"/>
    <w:rsid w:val="007612F1"/>
    <w:rsid w:val="00761ADB"/>
    <w:rsid w:val="00762018"/>
    <w:rsid w:val="0076251D"/>
    <w:rsid w:val="00764731"/>
    <w:rsid w:val="0076480D"/>
    <w:rsid w:val="00766F2E"/>
    <w:rsid w:val="007700A0"/>
    <w:rsid w:val="007707A3"/>
    <w:rsid w:val="00771044"/>
    <w:rsid w:val="00774C83"/>
    <w:rsid w:val="00775F80"/>
    <w:rsid w:val="00776604"/>
    <w:rsid w:val="0078011D"/>
    <w:rsid w:val="0078067E"/>
    <w:rsid w:val="00781286"/>
    <w:rsid w:val="00782FAB"/>
    <w:rsid w:val="007833F7"/>
    <w:rsid w:val="00783D54"/>
    <w:rsid w:val="007849B9"/>
    <w:rsid w:val="00785D2A"/>
    <w:rsid w:val="0078780F"/>
    <w:rsid w:val="00790933"/>
    <w:rsid w:val="00790CC0"/>
    <w:rsid w:val="007910B8"/>
    <w:rsid w:val="0079179A"/>
    <w:rsid w:val="00792325"/>
    <w:rsid w:val="00794F67"/>
    <w:rsid w:val="007A110A"/>
    <w:rsid w:val="007A2CCF"/>
    <w:rsid w:val="007A2F34"/>
    <w:rsid w:val="007A3D16"/>
    <w:rsid w:val="007A4FAE"/>
    <w:rsid w:val="007A5597"/>
    <w:rsid w:val="007A70C2"/>
    <w:rsid w:val="007A729F"/>
    <w:rsid w:val="007A7539"/>
    <w:rsid w:val="007B0192"/>
    <w:rsid w:val="007B2BC3"/>
    <w:rsid w:val="007B3D92"/>
    <w:rsid w:val="007B5391"/>
    <w:rsid w:val="007B6252"/>
    <w:rsid w:val="007B6D54"/>
    <w:rsid w:val="007B6E03"/>
    <w:rsid w:val="007C0C3F"/>
    <w:rsid w:val="007C13F1"/>
    <w:rsid w:val="007C16BD"/>
    <w:rsid w:val="007C211D"/>
    <w:rsid w:val="007C218B"/>
    <w:rsid w:val="007C4096"/>
    <w:rsid w:val="007C49AE"/>
    <w:rsid w:val="007C5FF2"/>
    <w:rsid w:val="007C6366"/>
    <w:rsid w:val="007C77E8"/>
    <w:rsid w:val="007C7B6B"/>
    <w:rsid w:val="007D058C"/>
    <w:rsid w:val="007D09BB"/>
    <w:rsid w:val="007D09FF"/>
    <w:rsid w:val="007D384F"/>
    <w:rsid w:val="007D6145"/>
    <w:rsid w:val="007D6393"/>
    <w:rsid w:val="007D639B"/>
    <w:rsid w:val="007D652B"/>
    <w:rsid w:val="007D6569"/>
    <w:rsid w:val="007D750A"/>
    <w:rsid w:val="007E0099"/>
    <w:rsid w:val="007E015F"/>
    <w:rsid w:val="007E17D2"/>
    <w:rsid w:val="007E1C6F"/>
    <w:rsid w:val="007E3A01"/>
    <w:rsid w:val="007E4101"/>
    <w:rsid w:val="007E5542"/>
    <w:rsid w:val="007E5C47"/>
    <w:rsid w:val="007E6478"/>
    <w:rsid w:val="007E6E69"/>
    <w:rsid w:val="007F0CA0"/>
    <w:rsid w:val="007F1C69"/>
    <w:rsid w:val="007F2E07"/>
    <w:rsid w:val="007F32C2"/>
    <w:rsid w:val="007F3356"/>
    <w:rsid w:val="007F3722"/>
    <w:rsid w:val="007F3A75"/>
    <w:rsid w:val="007F416C"/>
    <w:rsid w:val="007F5314"/>
    <w:rsid w:val="007F5866"/>
    <w:rsid w:val="007F5C6C"/>
    <w:rsid w:val="007F6ED0"/>
    <w:rsid w:val="008008EB"/>
    <w:rsid w:val="00800C04"/>
    <w:rsid w:val="008010E3"/>
    <w:rsid w:val="00801121"/>
    <w:rsid w:val="008013F0"/>
    <w:rsid w:val="00801D76"/>
    <w:rsid w:val="00802363"/>
    <w:rsid w:val="008025B1"/>
    <w:rsid w:val="008025D0"/>
    <w:rsid w:val="0080511C"/>
    <w:rsid w:val="008051BF"/>
    <w:rsid w:val="008053AC"/>
    <w:rsid w:val="00805946"/>
    <w:rsid w:val="008061C7"/>
    <w:rsid w:val="0080722D"/>
    <w:rsid w:val="00810041"/>
    <w:rsid w:val="00810BF0"/>
    <w:rsid w:val="00810D4F"/>
    <w:rsid w:val="00810FDC"/>
    <w:rsid w:val="00813827"/>
    <w:rsid w:val="00815714"/>
    <w:rsid w:val="00815FE5"/>
    <w:rsid w:val="008169D9"/>
    <w:rsid w:val="008172BB"/>
    <w:rsid w:val="008214F2"/>
    <w:rsid w:val="008216CA"/>
    <w:rsid w:val="00822765"/>
    <w:rsid w:val="00822E65"/>
    <w:rsid w:val="00823D7E"/>
    <w:rsid w:val="00830F0B"/>
    <w:rsid w:val="0083105C"/>
    <w:rsid w:val="008311A5"/>
    <w:rsid w:val="00832903"/>
    <w:rsid w:val="00834014"/>
    <w:rsid w:val="008340A6"/>
    <w:rsid w:val="0083453F"/>
    <w:rsid w:val="008346F4"/>
    <w:rsid w:val="00836320"/>
    <w:rsid w:val="00836F79"/>
    <w:rsid w:val="008373F5"/>
    <w:rsid w:val="00837544"/>
    <w:rsid w:val="00837E3A"/>
    <w:rsid w:val="0084429C"/>
    <w:rsid w:val="008443A4"/>
    <w:rsid w:val="00845540"/>
    <w:rsid w:val="008475E6"/>
    <w:rsid w:val="0085020A"/>
    <w:rsid w:val="008502D6"/>
    <w:rsid w:val="00851840"/>
    <w:rsid w:val="00852698"/>
    <w:rsid w:val="00853502"/>
    <w:rsid w:val="00853E34"/>
    <w:rsid w:val="0085445D"/>
    <w:rsid w:val="00855C9A"/>
    <w:rsid w:val="00856B2A"/>
    <w:rsid w:val="00857551"/>
    <w:rsid w:val="008578C1"/>
    <w:rsid w:val="00857F6D"/>
    <w:rsid w:val="008600EB"/>
    <w:rsid w:val="00860EDF"/>
    <w:rsid w:val="00864A73"/>
    <w:rsid w:val="00866820"/>
    <w:rsid w:val="0086708D"/>
    <w:rsid w:val="00867264"/>
    <w:rsid w:val="00867439"/>
    <w:rsid w:val="00867FFB"/>
    <w:rsid w:val="00870904"/>
    <w:rsid w:val="0087155E"/>
    <w:rsid w:val="008716EE"/>
    <w:rsid w:val="00874555"/>
    <w:rsid w:val="00875464"/>
    <w:rsid w:val="008768FC"/>
    <w:rsid w:val="0087690C"/>
    <w:rsid w:val="0088003E"/>
    <w:rsid w:val="008817A9"/>
    <w:rsid w:val="00881AC9"/>
    <w:rsid w:val="00883355"/>
    <w:rsid w:val="00883A69"/>
    <w:rsid w:val="00886DBD"/>
    <w:rsid w:val="00891AEA"/>
    <w:rsid w:val="00891B2B"/>
    <w:rsid w:val="00891F5B"/>
    <w:rsid w:val="0089246D"/>
    <w:rsid w:val="00893696"/>
    <w:rsid w:val="00893A63"/>
    <w:rsid w:val="00893B4A"/>
    <w:rsid w:val="00893D1F"/>
    <w:rsid w:val="0089404F"/>
    <w:rsid w:val="00894875"/>
    <w:rsid w:val="00895910"/>
    <w:rsid w:val="00896317"/>
    <w:rsid w:val="008973C8"/>
    <w:rsid w:val="008974CD"/>
    <w:rsid w:val="00897752"/>
    <w:rsid w:val="008A232D"/>
    <w:rsid w:val="008A535E"/>
    <w:rsid w:val="008A6108"/>
    <w:rsid w:val="008A6547"/>
    <w:rsid w:val="008A7714"/>
    <w:rsid w:val="008B11F2"/>
    <w:rsid w:val="008B188F"/>
    <w:rsid w:val="008B2465"/>
    <w:rsid w:val="008B2E74"/>
    <w:rsid w:val="008B30F8"/>
    <w:rsid w:val="008B31AF"/>
    <w:rsid w:val="008B33E2"/>
    <w:rsid w:val="008B6B41"/>
    <w:rsid w:val="008B6BB6"/>
    <w:rsid w:val="008C03D2"/>
    <w:rsid w:val="008C07FD"/>
    <w:rsid w:val="008C2E35"/>
    <w:rsid w:val="008C4559"/>
    <w:rsid w:val="008C461D"/>
    <w:rsid w:val="008C4DF2"/>
    <w:rsid w:val="008C55FC"/>
    <w:rsid w:val="008C5DF3"/>
    <w:rsid w:val="008C6666"/>
    <w:rsid w:val="008C6D79"/>
    <w:rsid w:val="008C71C1"/>
    <w:rsid w:val="008C7C9D"/>
    <w:rsid w:val="008D02F1"/>
    <w:rsid w:val="008D1B01"/>
    <w:rsid w:val="008D3787"/>
    <w:rsid w:val="008D380A"/>
    <w:rsid w:val="008D464C"/>
    <w:rsid w:val="008D477C"/>
    <w:rsid w:val="008D4DAE"/>
    <w:rsid w:val="008D548A"/>
    <w:rsid w:val="008D59CC"/>
    <w:rsid w:val="008D682B"/>
    <w:rsid w:val="008D69D7"/>
    <w:rsid w:val="008D6B0C"/>
    <w:rsid w:val="008D6C0F"/>
    <w:rsid w:val="008D727D"/>
    <w:rsid w:val="008E0227"/>
    <w:rsid w:val="008E3AF6"/>
    <w:rsid w:val="008E4703"/>
    <w:rsid w:val="008E4A81"/>
    <w:rsid w:val="008E611F"/>
    <w:rsid w:val="008E6F02"/>
    <w:rsid w:val="008F01EC"/>
    <w:rsid w:val="008F13AC"/>
    <w:rsid w:val="008F1890"/>
    <w:rsid w:val="008F2173"/>
    <w:rsid w:val="008F3DD2"/>
    <w:rsid w:val="008F4850"/>
    <w:rsid w:val="008F50E1"/>
    <w:rsid w:val="008F547C"/>
    <w:rsid w:val="008F5D0A"/>
    <w:rsid w:val="008F7963"/>
    <w:rsid w:val="00900743"/>
    <w:rsid w:val="009009A7"/>
    <w:rsid w:val="00900BF9"/>
    <w:rsid w:val="00900D85"/>
    <w:rsid w:val="009011DC"/>
    <w:rsid w:val="00901436"/>
    <w:rsid w:val="0090544A"/>
    <w:rsid w:val="009057D1"/>
    <w:rsid w:val="009062EE"/>
    <w:rsid w:val="0090694A"/>
    <w:rsid w:val="00907305"/>
    <w:rsid w:val="009074FC"/>
    <w:rsid w:val="00911B20"/>
    <w:rsid w:val="0091304D"/>
    <w:rsid w:val="00914D20"/>
    <w:rsid w:val="009152A5"/>
    <w:rsid w:val="00915553"/>
    <w:rsid w:val="00915793"/>
    <w:rsid w:val="00915CC9"/>
    <w:rsid w:val="0091636A"/>
    <w:rsid w:val="00916EBD"/>
    <w:rsid w:val="00920B56"/>
    <w:rsid w:val="00923B9C"/>
    <w:rsid w:val="0092429C"/>
    <w:rsid w:val="00925350"/>
    <w:rsid w:val="00925541"/>
    <w:rsid w:val="009256C0"/>
    <w:rsid w:val="00927A04"/>
    <w:rsid w:val="00931232"/>
    <w:rsid w:val="009329D8"/>
    <w:rsid w:val="00932F43"/>
    <w:rsid w:val="009359BB"/>
    <w:rsid w:val="00935D77"/>
    <w:rsid w:val="00937592"/>
    <w:rsid w:val="00940E12"/>
    <w:rsid w:val="00942224"/>
    <w:rsid w:val="00942BC7"/>
    <w:rsid w:val="00943190"/>
    <w:rsid w:val="0094421D"/>
    <w:rsid w:val="00944B47"/>
    <w:rsid w:val="0095088A"/>
    <w:rsid w:val="0095106C"/>
    <w:rsid w:val="009512EC"/>
    <w:rsid w:val="009515A8"/>
    <w:rsid w:val="00951984"/>
    <w:rsid w:val="00953348"/>
    <w:rsid w:val="00953EE9"/>
    <w:rsid w:val="009554E6"/>
    <w:rsid w:val="00957037"/>
    <w:rsid w:val="009574D7"/>
    <w:rsid w:val="00961254"/>
    <w:rsid w:val="0096241E"/>
    <w:rsid w:val="00964730"/>
    <w:rsid w:val="00966498"/>
    <w:rsid w:val="00967320"/>
    <w:rsid w:val="00970E94"/>
    <w:rsid w:val="009731A8"/>
    <w:rsid w:val="00973CE4"/>
    <w:rsid w:val="00976852"/>
    <w:rsid w:val="00976BE0"/>
    <w:rsid w:val="00977579"/>
    <w:rsid w:val="0098006D"/>
    <w:rsid w:val="00980680"/>
    <w:rsid w:val="00980C00"/>
    <w:rsid w:val="00981B0B"/>
    <w:rsid w:val="0098351A"/>
    <w:rsid w:val="009836F9"/>
    <w:rsid w:val="009848E3"/>
    <w:rsid w:val="00985027"/>
    <w:rsid w:val="0098672E"/>
    <w:rsid w:val="0098672F"/>
    <w:rsid w:val="0098724A"/>
    <w:rsid w:val="009872E9"/>
    <w:rsid w:val="0099000F"/>
    <w:rsid w:val="009900C8"/>
    <w:rsid w:val="00990478"/>
    <w:rsid w:val="0099077E"/>
    <w:rsid w:val="00991B27"/>
    <w:rsid w:val="00991D6E"/>
    <w:rsid w:val="009929FF"/>
    <w:rsid w:val="00995178"/>
    <w:rsid w:val="009A0056"/>
    <w:rsid w:val="009A1A9E"/>
    <w:rsid w:val="009A29D5"/>
    <w:rsid w:val="009A3180"/>
    <w:rsid w:val="009A462B"/>
    <w:rsid w:val="009A56F4"/>
    <w:rsid w:val="009A6B22"/>
    <w:rsid w:val="009A773F"/>
    <w:rsid w:val="009A7E7C"/>
    <w:rsid w:val="009B01F2"/>
    <w:rsid w:val="009B04FD"/>
    <w:rsid w:val="009B1E56"/>
    <w:rsid w:val="009B22CB"/>
    <w:rsid w:val="009B28F3"/>
    <w:rsid w:val="009B2E9C"/>
    <w:rsid w:val="009B2FD3"/>
    <w:rsid w:val="009B3C7A"/>
    <w:rsid w:val="009B5914"/>
    <w:rsid w:val="009B5D4C"/>
    <w:rsid w:val="009B637C"/>
    <w:rsid w:val="009B6739"/>
    <w:rsid w:val="009C0133"/>
    <w:rsid w:val="009C0F27"/>
    <w:rsid w:val="009C11C1"/>
    <w:rsid w:val="009C2E78"/>
    <w:rsid w:val="009C4BF7"/>
    <w:rsid w:val="009C5DDC"/>
    <w:rsid w:val="009C7A12"/>
    <w:rsid w:val="009D0174"/>
    <w:rsid w:val="009D1A1D"/>
    <w:rsid w:val="009D2802"/>
    <w:rsid w:val="009D3D65"/>
    <w:rsid w:val="009D6C4C"/>
    <w:rsid w:val="009D6D62"/>
    <w:rsid w:val="009D7184"/>
    <w:rsid w:val="009D77A5"/>
    <w:rsid w:val="009D7A04"/>
    <w:rsid w:val="009E0564"/>
    <w:rsid w:val="009E338B"/>
    <w:rsid w:val="009E4578"/>
    <w:rsid w:val="009E4C07"/>
    <w:rsid w:val="009E4F7C"/>
    <w:rsid w:val="009E5546"/>
    <w:rsid w:val="009E5A09"/>
    <w:rsid w:val="009E6837"/>
    <w:rsid w:val="009E69CA"/>
    <w:rsid w:val="009E7066"/>
    <w:rsid w:val="009E7A9D"/>
    <w:rsid w:val="009F1327"/>
    <w:rsid w:val="009F143F"/>
    <w:rsid w:val="009F1867"/>
    <w:rsid w:val="009F1FF1"/>
    <w:rsid w:val="009F3B83"/>
    <w:rsid w:val="009F4918"/>
    <w:rsid w:val="009F53C3"/>
    <w:rsid w:val="009F5B11"/>
    <w:rsid w:val="009F62B1"/>
    <w:rsid w:val="009F6E59"/>
    <w:rsid w:val="00A0081C"/>
    <w:rsid w:val="00A0275A"/>
    <w:rsid w:val="00A032E0"/>
    <w:rsid w:val="00A03F3F"/>
    <w:rsid w:val="00A0746B"/>
    <w:rsid w:val="00A07BD0"/>
    <w:rsid w:val="00A10C68"/>
    <w:rsid w:val="00A1275E"/>
    <w:rsid w:val="00A139A4"/>
    <w:rsid w:val="00A1437C"/>
    <w:rsid w:val="00A14462"/>
    <w:rsid w:val="00A14BF5"/>
    <w:rsid w:val="00A14F1B"/>
    <w:rsid w:val="00A153F7"/>
    <w:rsid w:val="00A1592A"/>
    <w:rsid w:val="00A15D60"/>
    <w:rsid w:val="00A16EFD"/>
    <w:rsid w:val="00A17476"/>
    <w:rsid w:val="00A178B1"/>
    <w:rsid w:val="00A2105F"/>
    <w:rsid w:val="00A213E1"/>
    <w:rsid w:val="00A21CFA"/>
    <w:rsid w:val="00A2427E"/>
    <w:rsid w:val="00A243A9"/>
    <w:rsid w:val="00A24C7E"/>
    <w:rsid w:val="00A260B9"/>
    <w:rsid w:val="00A26603"/>
    <w:rsid w:val="00A274BD"/>
    <w:rsid w:val="00A27BA8"/>
    <w:rsid w:val="00A27F2C"/>
    <w:rsid w:val="00A30CB5"/>
    <w:rsid w:val="00A33B44"/>
    <w:rsid w:val="00A33E62"/>
    <w:rsid w:val="00A33FF4"/>
    <w:rsid w:val="00A34128"/>
    <w:rsid w:val="00A3543E"/>
    <w:rsid w:val="00A362D5"/>
    <w:rsid w:val="00A3664E"/>
    <w:rsid w:val="00A37908"/>
    <w:rsid w:val="00A40117"/>
    <w:rsid w:val="00A4127A"/>
    <w:rsid w:val="00A41544"/>
    <w:rsid w:val="00A417CA"/>
    <w:rsid w:val="00A43CB0"/>
    <w:rsid w:val="00A44FFA"/>
    <w:rsid w:val="00A45654"/>
    <w:rsid w:val="00A457C5"/>
    <w:rsid w:val="00A45C9C"/>
    <w:rsid w:val="00A50050"/>
    <w:rsid w:val="00A50F5E"/>
    <w:rsid w:val="00A51098"/>
    <w:rsid w:val="00A51A6D"/>
    <w:rsid w:val="00A52AED"/>
    <w:rsid w:val="00A531BC"/>
    <w:rsid w:val="00A54281"/>
    <w:rsid w:val="00A54D72"/>
    <w:rsid w:val="00A556FF"/>
    <w:rsid w:val="00A5625E"/>
    <w:rsid w:val="00A565BF"/>
    <w:rsid w:val="00A57926"/>
    <w:rsid w:val="00A57C61"/>
    <w:rsid w:val="00A6390C"/>
    <w:rsid w:val="00A64964"/>
    <w:rsid w:val="00A66849"/>
    <w:rsid w:val="00A7007D"/>
    <w:rsid w:val="00A70DC0"/>
    <w:rsid w:val="00A70F2A"/>
    <w:rsid w:val="00A73ADC"/>
    <w:rsid w:val="00A74DC0"/>
    <w:rsid w:val="00A75E9A"/>
    <w:rsid w:val="00A761CE"/>
    <w:rsid w:val="00A76FC7"/>
    <w:rsid w:val="00A77F9A"/>
    <w:rsid w:val="00A80665"/>
    <w:rsid w:val="00A80D68"/>
    <w:rsid w:val="00A80DF8"/>
    <w:rsid w:val="00A80E64"/>
    <w:rsid w:val="00A8129F"/>
    <w:rsid w:val="00A81A62"/>
    <w:rsid w:val="00A83052"/>
    <w:rsid w:val="00A8372A"/>
    <w:rsid w:val="00A8387B"/>
    <w:rsid w:val="00A83CF5"/>
    <w:rsid w:val="00A84696"/>
    <w:rsid w:val="00A84FB2"/>
    <w:rsid w:val="00A85EE0"/>
    <w:rsid w:val="00A86861"/>
    <w:rsid w:val="00A87558"/>
    <w:rsid w:val="00A87C90"/>
    <w:rsid w:val="00A9026E"/>
    <w:rsid w:val="00A906C2"/>
    <w:rsid w:val="00A906D6"/>
    <w:rsid w:val="00A91CA8"/>
    <w:rsid w:val="00A92EE0"/>
    <w:rsid w:val="00A93637"/>
    <w:rsid w:val="00A94FC6"/>
    <w:rsid w:val="00A97839"/>
    <w:rsid w:val="00AA0AE0"/>
    <w:rsid w:val="00AA30A0"/>
    <w:rsid w:val="00AA3477"/>
    <w:rsid w:val="00AA3E5B"/>
    <w:rsid w:val="00AA6D45"/>
    <w:rsid w:val="00AA721E"/>
    <w:rsid w:val="00AA7B0D"/>
    <w:rsid w:val="00AB092A"/>
    <w:rsid w:val="00AB1575"/>
    <w:rsid w:val="00AB1AF5"/>
    <w:rsid w:val="00AB24D1"/>
    <w:rsid w:val="00AB478E"/>
    <w:rsid w:val="00AB4B45"/>
    <w:rsid w:val="00AB6F06"/>
    <w:rsid w:val="00AC03C4"/>
    <w:rsid w:val="00AC1044"/>
    <w:rsid w:val="00AC2542"/>
    <w:rsid w:val="00AC271C"/>
    <w:rsid w:val="00AC2FD9"/>
    <w:rsid w:val="00AC3AE9"/>
    <w:rsid w:val="00AC3F7E"/>
    <w:rsid w:val="00AC4B3D"/>
    <w:rsid w:val="00AC7279"/>
    <w:rsid w:val="00AC7BC9"/>
    <w:rsid w:val="00AD154E"/>
    <w:rsid w:val="00AD159D"/>
    <w:rsid w:val="00AD1919"/>
    <w:rsid w:val="00AD24FA"/>
    <w:rsid w:val="00AD3280"/>
    <w:rsid w:val="00AD3A58"/>
    <w:rsid w:val="00AD3F47"/>
    <w:rsid w:val="00AD42AE"/>
    <w:rsid w:val="00AD491B"/>
    <w:rsid w:val="00AD62F6"/>
    <w:rsid w:val="00AD694A"/>
    <w:rsid w:val="00AD7242"/>
    <w:rsid w:val="00AD7DCD"/>
    <w:rsid w:val="00AE0607"/>
    <w:rsid w:val="00AE0B9B"/>
    <w:rsid w:val="00AE1860"/>
    <w:rsid w:val="00AE2312"/>
    <w:rsid w:val="00AE3514"/>
    <w:rsid w:val="00AE392C"/>
    <w:rsid w:val="00AE41C1"/>
    <w:rsid w:val="00AE56B3"/>
    <w:rsid w:val="00AE6237"/>
    <w:rsid w:val="00AE6342"/>
    <w:rsid w:val="00AF044B"/>
    <w:rsid w:val="00AF2778"/>
    <w:rsid w:val="00AF370D"/>
    <w:rsid w:val="00AF3BBA"/>
    <w:rsid w:val="00AF3BC3"/>
    <w:rsid w:val="00AF506C"/>
    <w:rsid w:val="00AF5089"/>
    <w:rsid w:val="00AF697A"/>
    <w:rsid w:val="00AF6E59"/>
    <w:rsid w:val="00AF7CB7"/>
    <w:rsid w:val="00B00187"/>
    <w:rsid w:val="00B00E6D"/>
    <w:rsid w:val="00B01EA6"/>
    <w:rsid w:val="00B02FE1"/>
    <w:rsid w:val="00B0401D"/>
    <w:rsid w:val="00B04F31"/>
    <w:rsid w:val="00B056CB"/>
    <w:rsid w:val="00B06422"/>
    <w:rsid w:val="00B074B3"/>
    <w:rsid w:val="00B107D7"/>
    <w:rsid w:val="00B10A86"/>
    <w:rsid w:val="00B11644"/>
    <w:rsid w:val="00B11A79"/>
    <w:rsid w:val="00B12ACF"/>
    <w:rsid w:val="00B1432A"/>
    <w:rsid w:val="00B147C9"/>
    <w:rsid w:val="00B15F89"/>
    <w:rsid w:val="00B1663F"/>
    <w:rsid w:val="00B170A8"/>
    <w:rsid w:val="00B174CC"/>
    <w:rsid w:val="00B17537"/>
    <w:rsid w:val="00B224EC"/>
    <w:rsid w:val="00B22606"/>
    <w:rsid w:val="00B22834"/>
    <w:rsid w:val="00B22B53"/>
    <w:rsid w:val="00B22C68"/>
    <w:rsid w:val="00B22D58"/>
    <w:rsid w:val="00B2321F"/>
    <w:rsid w:val="00B23F0D"/>
    <w:rsid w:val="00B24725"/>
    <w:rsid w:val="00B25FFF"/>
    <w:rsid w:val="00B26C8C"/>
    <w:rsid w:val="00B301A4"/>
    <w:rsid w:val="00B30BB0"/>
    <w:rsid w:val="00B3190D"/>
    <w:rsid w:val="00B31969"/>
    <w:rsid w:val="00B31E84"/>
    <w:rsid w:val="00B31EB7"/>
    <w:rsid w:val="00B33691"/>
    <w:rsid w:val="00B33BC4"/>
    <w:rsid w:val="00B33C2E"/>
    <w:rsid w:val="00B4046C"/>
    <w:rsid w:val="00B40B00"/>
    <w:rsid w:val="00B426B5"/>
    <w:rsid w:val="00B44C61"/>
    <w:rsid w:val="00B44D4B"/>
    <w:rsid w:val="00B45C6D"/>
    <w:rsid w:val="00B46858"/>
    <w:rsid w:val="00B503B9"/>
    <w:rsid w:val="00B504AE"/>
    <w:rsid w:val="00B505F0"/>
    <w:rsid w:val="00B537CC"/>
    <w:rsid w:val="00B551E8"/>
    <w:rsid w:val="00B56BFF"/>
    <w:rsid w:val="00B6071C"/>
    <w:rsid w:val="00B61BD8"/>
    <w:rsid w:val="00B61FB3"/>
    <w:rsid w:val="00B6228F"/>
    <w:rsid w:val="00B62C84"/>
    <w:rsid w:val="00B62E12"/>
    <w:rsid w:val="00B638E8"/>
    <w:rsid w:val="00B64FAF"/>
    <w:rsid w:val="00B651B0"/>
    <w:rsid w:val="00B67D19"/>
    <w:rsid w:val="00B7130D"/>
    <w:rsid w:val="00B71DC0"/>
    <w:rsid w:val="00B72097"/>
    <w:rsid w:val="00B73484"/>
    <w:rsid w:val="00B76236"/>
    <w:rsid w:val="00B764B1"/>
    <w:rsid w:val="00B764F3"/>
    <w:rsid w:val="00B7657A"/>
    <w:rsid w:val="00B76E0D"/>
    <w:rsid w:val="00B77282"/>
    <w:rsid w:val="00B7750D"/>
    <w:rsid w:val="00B7782E"/>
    <w:rsid w:val="00B8010A"/>
    <w:rsid w:val="00B80381"/>
    <w:rsid w:val="00B81EE3"/>
    <w:rsid w:val="00B83D22"/>
    <w:rsid w:val="00B85635"/>
    <w:rsid w:val="00B85800"/>
    <w:rsid w:val="00B86B72"/>
    <w:rsid w:val="00B905F4"/>
    <w:rsid w:val="00B916EC"/>
    <w:rsid w:val="00B933E6"/>
    <w:rsid w:val="00B93612"/>
    <w:rsid w:val="00B94B27"/>
    <w:rsid w:val="00B9501C"/>
    <w:rsid w:val="00B950EB"/>
    <w:rsid w:val="00B95949"/>
    <w:rsid w:val="00B959A3"/>
    <w:rsid w:val="00B96C71"/>
    <w:rsid w:val="00BA0906"/>
    <w:rsid w:val="00BA163F"/>
    <w:rsid w:val="00BA1B60"/>
    <w:rsid w:val="00BA1E61"/>
    <w:rsid w:val="00BA2A9F"/>
    <w:rsid w:val="00BA2E21"/>
    <w:rsid w:val="00BA2E94"/>
    <w:rsid w:val="00BA4BE0"/>
    <w:rsid w:val="00BA5486"/>
    <w:rsid w:val="00BA7426"/>
    <w:rsid w:val="00BB04D2"/>
    <w:rsid w:val="00BB0536"/>
    <w:rsid w:val="00BB102B"/>
    <w:rsid w:val="00BB133F"/>
    <w:rsid w:val="00BB1645"/>
    <w:rsid w:val="00BB1A34"/>
    <w:rsid w:val="00BB3E4C"/>
    <w:rsid w:val="00BB433A"/>
    <w:rsid w:val="00BB4E51"/>
    <w:rsid w:val="00BB61BE"/>
    <w:rsid w:val="00BB778B"/>
    <w:rsid w:val="00BC11DE"/>
    <w:rsid w:val="00BC1325"/>
    <w:rsid w:val="00BC1441"/>
    <w:rsid w:val="00BC1906"/>
    <w:rsid w:val="00BC1AB6"/>
    <w:rsid w:val="00BC295D"/>
    <w:rsid w:val="00BC36B5"/>
    <w:rsid w:val="00BC5C68"/>
    <w:rsid w:val="00BD0476"/>
    <w:rsid w:val="00BD04B3"/>
    <w:rsid w:val="00BD21AA"/>
    <w:rsid w:val="00BD2A24"/>
    <w:rsid w:val="00BD589D"/>
    <w:rsid w:val="00BD648C"/>
    <w:rsid w:val="00BD6544"/>
    <w:rsid w:val="00BD742E"/>
    <w:rsid w:val="00BD7C49"/>
    <w:rsid w:val="00BE0F8E"/>
    <w:rsid w:val="00BE137F"/>
    <w:rsid w:val="00BE22CC"/>
    <w:rsid w:val="00BE5249"/>
    <w:rsid w:val="00BE5682"/>
    <w:rsid w:val="00BE6728"/>
    <w:rsid w:val="00BE7B5A"/>
    <w:rsid w:val="00BF0AF7"/>
    <w:rsid w:val="00BF399B"/>
    <w:rsid w:val="00BF44AB"/>
    <w:rsid w:val="00C000DF"/>
    <w:rsid w:val="00C00577"/>
    <w:rsid w:val="00C01318"/>
    <w:rsid w:val="00C028DC"/>
    <w:rsid w:val="00C06007"/>
    <w:rsid w:val="00C063A0"/>
    <w:rsid w:val="00C07EA4"/>
    <w:rsid w:val="00C1055E"/>
    <w:rsid w:val="00C11624"/>
    <w:rsid w:val="00C11AFD"/>
    <w:rsid w:val="00C12CB1"/>
    <w:rsid w:val="00C140ED"/>
    <w:rsid w:val="00C14F00"/>
    <w:rsid w:val="00C16463"/>
    <w:rsid w:val="00C16611"/>
    <w:rsid w:val="00C2061F"/>
    <w:rsid w:val="00C22D46"/>
    <w:rsid w:val="00C232F9"/>
    <w:rsid w:val="00C2356F"/>
    <w:rsid w:val="00C251E2"/>
    <w:rsid w:val="00C2668B"/>
    <w:rsid w:val="00C26E65"/>
    <w:rsid w:val="00C2799F"/>
    <w:rsid w:val="00C3088E"/>
    <w:rsid w:val="00C3165F"/>
    <w:rsid w:val="00C3335A"/>
    <w:rsid w:val="00C354E2"/>
    <w:rsid w:val="00C40623"/>
    <w:rsid w:val="00C42B51"/>
    <w:rsid w:val="00C436B3"/>
    <w:rsid w:val="00C436BF"/>
    <w:rsid w:val="00C456D9"/>
    <w:rsid w:val="00C46CBE"/>
    <w:rsid w:val="00C47564"/>
    <w:rsid w:val="00C506F3"/>
    <w:rsid w:val="00C518AA"/>
    <w:rsid w:val="00C51B3B"/>
    <w:rsid w:val="00C53D19"/>
    <w:rsid w:val="00C54E82"/>
    <w:rsid w:val="00C555F7"/>
    <w:rsid w:val="00C57ED0"/>
    <w:rsid w:val="00C60303"/>
    <w:rsid w:val="00C60988"/>
    <w:rsid w:val="00C634B1"/>
    <w:rsid w:val="00C637D8"/>
    <w:rsid w:val="00C63A14"/>
    <w:rsid w:val="00C64232"/>
    <w:rsid w:val="00C6583A"/>
    <w:rsid w:val="00C67490"/>
    <w:rsid w:val="00C674D8"/>
    <w:rsid w:val="00C70013"/>
    <w:rsid w:val="00C7173D"/>
    <w:rsid w:val="00C72013"/>
    <w:rsid w:val="00C7304C"/>
    <w:rsid w:val="00C73219"/>
    <w:rsid w:val="00C73F69"/>
    <w:rsid w:val="00C77BB9"/>
    <w:rsid w:val="00C80923"/>
    <w:rsid w:val="00C81307"/>
    <w:rsid w:val="00C81E51"/>
    <w:rsid w:val="00C81E5C"/>
    <w:rsid w:val="00C82115"/>
    <w:rsid w:val="00C82D35"/>
    <w:rsid w:val="00C83477"/>
    <w:rsid w:val="00C83E48"/>
    <w:rsid w:val="00C84305"/>
    <w:rsid w:val="00C84F44"/>
    <w:rsid w:val="00C861DF"/>
    <w:rsid w:val="00C86C95"/>
    <w:rsid w:val="00C86FF9"/>
    <w:rsid w:val="00C8704D"/>
    <w:rsid w:val="00C87A09"/>
    <w:rsid w:val="00C87CFA"/>
    <w:rsid w:val="00C90A79"/>
    <w:rsid w:val="00C91877"/>
    <w:rsid w:val="00C92C07"/>
    <w:rsid w:val="00C92C2A"/>
    <w:rsid w:val="00C92D1A"/>
    <w:rsid w:val="00C92D21"/>
    <w:rsid w:val="00C93076"/>
    <w:rsid w:val="00C93593"/>
    <w:rsid w:val="00C94219"/>
    <w:rsid w:val="00C96807"/>
    <w:rsid w:val="00CA2E62"/>
    <w:rsid w:val="00CA3779"/>
    <w:rsid w:val="00CA3F2C"/>
    <w:rsid w:val="00CA5733"/>
    <w:rsid w:val="00CA6EAB"/>
    <w:rsid w:val="00CB0194"/>
    <w:rsid w:val="00CB0508"/>
    <w:rsid w:val="00CB07B0"/>
    <w:rsid w:val="00CB0ADD"/>
    <w:rsid w:val="00CB1B98"/>
    <w:rsid w:val="00CB5278"/>
    <w:rsid w:val="00CB5D84"/>
    <w:rsid w:val="00CB7D58"/>
    <w:rsid w:val="00CC04CF"/>
    <w:rsid w:val="00CC0F18"/>
    <w:rsid w:val="00CC165E"/>
    <w:rsid w:val="00CC1C00"/>
    <w:rsid w:val="00CC338C"/>
    <w:rsid w:val="00CC3902"/>
    <w:rsid w:val="00CC3944"/>
    <w:rsid w:val="00CC3BAE"/>
    <w:rsid w:val="00CC3D9A"/>
    <w:rsid w:val="00CC439A"/>
    <w:rsid w:val="00CC4FB0"/>
    <w:rsid w:val="00CC56C0"/>
    <w:rsid w:val="00CC5736"/>
    <w:rsid w:val="00CC599F"/>
    <w:rsid w:val="00CC76DD"/>
    <w:rsid w:val="00CC78FC"/>
    <w:rsid w:val="00CC7DA5"/>
    <w:rsid w:val="00CC7F1F"/>
    <w:rsid w:val="00CD15A6"/>
    <w:rsid w:val="00CD27B0"/>
    <w:rsid w:val="00CD49BE"/>
    <w:rsid w:val="00CD4DA8"/>
    <w:rsid w:val="00CD550A"/>
    <w:rsid w:val="00CD6D54"/>
    <w:rsid w:val="00CE02C9"/>
    <w:rsid w:val="00CE0C28"/>
    <w:rsid w:val="00CE31A7"/>
    <w:rsid w:val="00CE45D5"/>
    <w:rsid w:val="00CE54A9"/>
    <w:rsid w:val="00CE5C0F"/>
    <w:rsid w:val="00CE6927"/>
    <w:rsid w:val="00CE6A75"/>
    <w:rsid w:val="00CE786E"/>
    <w:rsid w:val="00CF02F2"/>
    <w:rsid w:val="00CF1545"/>
    <w:rsid w:val="00CF185E"/>
    <w:rsid w:val="00CF42A0"/>
    <w:rsid w:val="00CF7783"/>
    <w:rsid w:val="00CF7944"/>
    <w:rsid w:val="00D00490"/>
    <w:rsid w:val="00D004C6"/>
    <w:rsid w:val="00D00552"/>
    <w:rsid w:val="00D00859"/>
    <w:rsid w:val="00D00C2D"/>
    <w:rsid w:val="00D02F5B"/>
    <w:rsid w:val="00D036EB"/>
    <w:rsid w:val="00D03CCD"/>
    <w:rsid w:val="00D03FBC"/>
    <w:rsid w:val="00D0457A"/>
    <w:rsid w:val="00D046F0"/>
    <w:rsid w:val="00D047DD"/>
    <w:rsid w:val="00D06DA9"/>
    <w:rsid w:val="00D11165"/>
    <w:rsid w:val="00D11333"/>
    <w:rsid w:val="00D12B30"/>
    <w:rsid w:val="00D13B87"/>
    <w:rsid w:val="00D14E97"/>
    <w:rsid w:val="00D14EA2"/>
    <w:rsid w:val="00D16138"/>
    <w:rsid w:val="00D16AE9"/>
    <w:rsid w:val="00D20407"/>
    <w:rsid w:val="00D2178B"/>
    <w:rsid w:val="00D219E0"/>
    <w:rsid w:val="00D21D46"/>
    <w:rsid w:val="00D22887"/>
    <w:rsid w:val="00D24189"/>
    <w:rsid w:val="00D249C5"/>
    <w:rsid w:val="00D2650C"/>
    <w:rsid w:val="00D27111"/>
    <w:rsid w:val="00D27342"/>
    <w:rsid w:val="00D30246"/>
    <w:rsid w:val="00D30790"/>
    <w:rsid w:val="00D30DAE"/>
    <w:rsid w:val="00D316AA"/>
    <w:rsid w:val="00D3182C"/>
    <w:rsid w:val="00D322FD"/>
    <w:rsid w:val="00D33858"/>
    <w:rsid w:val="00D33D20"/>
    <w:rsid w:val="00D3657D"/>
    <w:rsid w:val="00D36F54"/>
    <w:rsid w:val="00D37242"/>
    <w:rsid w:val="00D37C8C"/>
    <w:rsid w:val="00D37CC8"/>
    <w:rsid w:val="00D408A5"/>
    <w:rsid w:val="00D40D80"/>
    <w:rsid w:val="00D41BD0"/>
    <w:rsid w:val="00D41EA2"/>
    <w:rsid w:val="00D42431"/>
    <w:rsid w:val="00D424F8"/>
    <w:rsid w:val="00D44A8F"/>
    <w:rsid w:val="00D4531B"/>
    <w:rsid w:val="00D45BF8"/>
    <w:rsid w:val="00D4683B"/>
    <w:rsid w:val="00D46C2E"/>
    <w:rsid w:val="00D526D2"/>
    <w:rsid w:val="00D52C88"/>
    <w:rsid w:val="00D55133"/>
    <w:rsid w:val="00D55DBD"/>
    <w:rsid w:val="00D55DC1"/>
    <w:rsid w:val="00D55F47"/>
    <w:rsid w:val="00D56427"/>
    <w:rsid w:val="00D5723A"/>
    <w:rsid w:val="00D5724C"/>
    <w:rsid w:val="00D5726A"/>
    <w:rsid w:val="00D57B25"/>
    <w:rsid w:val="00D60406"/>
    <w:rsid w:val="00D60734"/>
    <w:rsid w:val="00D63FA6"/>
    <w:rsid w:val="00D70FBB"/>
    <w:rsid w:val="00D72549"/>
    <w:rsid w:val="00D731F3"/>
    <w:rsid w:val="00D73317"/>
    <w:rsid w:val="00D73B6F"/>
    <w:rsid w:val="00D76AA8"/>
    <w:rsid w:val="00D80F7C"/>
    <w:rsid w:val="00D81E59"/>
    <w:rsid w:val="00D82897"/>
    <w:rsid w:val="00D82DD0"/>
    <w:rsid w:val="00D8369B"/>
    <w:rsid w:val="00D846FF"/>
    <w:rsid w:val="00D84DF5"/>
    <w:rsid w:val="00D851E2"/>
    <w:rsid w:val="00D85C6B"/>
    <w:rsid w:val="00D86B83"/>
    <w:rsid w:val="00D86DC0"/>
    <w:rsid w:val="00D86FDB"/>
    <w:rsid w:val="00D870FE"/>
    <w:rsid w:val="00D877EC"/>
    <w:rsid w:val="00D87978"/>
    <w:rsid w:val="00D87A35"/>
    <w:rsid w:val="00D87AAC"/>
    <w:rsid w:val="00D90D2B"/>
    <w:rsid w:val="00D9297B"/>
    <w:rsid w:val="00D92CD0"/>
    <w:rsid w:val="00D92CEB"/>
    <w:rsid w:val="00D93C56"/>
    <w:rsid w:val="00D93F38"/>
    <w:rsid w:val="00D94E7E"/>
    <w:rsid w:val="00D9500C"/>
    <w:rsid w:val="00D95525"/>
    <w:rsid w:val="00D9591B"/>
    <w:rsid w:val="00D9617F"/>
    <w:rsid w:val="00D963AD"/>
    <w:rsid w:val="00D9687E"/>
    <w:rsid w:val="00D97271"/>
    <w:rsid w:val="00D972E2"/>
    <w:rsid w:val="00DA0D99"/>
    <w:rsid w:val="00DA0FDF"/>
    <w:rsid w:val="00DA4458"/>
    <w:rsid w:val="00DA4957"/>
    <w:rsid w:val="00DA49FB"/>
    <w:rsid w:val="00DB05E7"/>
    <w:rsid w:val="00DB0D71"/>
    <w:rsid w:val="00DB12A5"/>
    <w:rsid w:val="00DB4353"/>
    <w:rsid w:val="00DB536F"/>
    <w:rsid w:val="00DB7A12"/>
    <w:rsid w:val="00DB7B5A"/>
    <w:rsid w:val="00DC076B"/>
    <w:rsid w:val="00DC17EE"/>
    <w:rsid w:val="00DC1915"/>
    <w:rsid w:val="00DC1EF3"/>
    <w:rsid w:val="00DC213B"/>
    <w:rsid w:val="00DC28CE"/>
    <w:rsid w:val="00DC34AE"/>
    <w:rsid w:val="00DC39FB"/>
    <w:rsid w:val="00DC4B2A"/>
    <w:rsid w:val="00DC5E7C"/>
    <w:rsid w:val="00DC65B1"/>
    <w:rsid w:val="00DC6DF5"/>
    <w:rsid w:val="00DC7748"/>
    <w:rsid w:val="00DC783C"/>
    <w:rsid w:val="00DC79B2"/>
    <w:rsid w:val="00DC7C7D"/>
    <w:rsid w:val="00DD062B"/>
    <w:rsid w:val="00DD0E11"/>
    <w:rsid w:val="00DD0E4F"/>
    <w:rsid w:val="00DD10B8"/>
    <w:rsid w:val="00DD1570"/>
    <w:rsid w:val="00DD2778"/>
    <w:rsid w:val="00DD3450"/>
    <w:rsid w:val="00DD417F"/>
    <w:rsid w:val="00DD425E"/>
    <w:rsid w:val="00DD5980"/>
    <w:rsid w:val="00DD5CF3"/>
    <w:rsid w:val="00DD78BC"/>
    <w:rsid w:val="00DD790D"/>
    <w:rsid w:val="00DD7B54"/>
    <w:rsid w:val="00DD7DC9"/>
    <w:rsid w:val="00DE04FB"/>
    <w:rsid w:val="00DE0662"/>
    <w:rsid w:val="00DE06DB"/>
    <w:rsid w:val="00DE19CD"/>
    <w:rsid w:val="00DE2304"/>
    <w:rsid w:val="00DE3BD4"/>
    <w:rsid w:val="00DE47A3"/>
    <w:rsid w:val="00DE58E7"/>
    <w:rsid w:val="00DE5A68"/>
    <w:rsid w:val="00DE7920"/>
    <w:rsid w:val="00DE7A49"/>
    <w:rsid w:val="00DE7CF7"/>
    <w:rsid w:val="00DE7D3C"/>
    <w:rsid w:val="00DF1ACF"/>
    <w:rsid w:val="00DF2663"/>
    <w:rsid w:val="00DF26DD"/>
    <w:rsid w:val="00DF303B"/>
    <w:rsid w:val="00DF3BB5"/>
    <w:rsid w:val="00DF4A13"/>
    <w:rsid w:val="00DF664B"/>
    <w:rsid w:val="00DF74BC"/>
    <w:rsid w:val="00DF7CA9"/>
    <w:rsid w:val="00E00356"/>
    <w:rsid w:val="00E0069D"/>
    <w:rsid w:val="00E01163"/>
    <w:rsid w:val="00E01E5F"/>
    <w:rsid w:val="00E02106"/>
    <w:rsid w:val="00E03746"/>
    <w:rsid w:val="00E04A7F"/>
    <w:rsid w:val="00E04B8C"/>
    <w:rsid w:val="00E06ECE"/>
    <w:rsid w:val="00E07096"/>
    <w:rsid w:val="00E079D1"/>
    <w:rsid w:val="00E079E4"/>
    <w:rsid w:val="00E113C3"/>
    <w:rsid w:val="00E128D3"/>
    <w:rsid w:val="00E12CDA"/>
    <w:rsid w:val="00E13792"/>
    <w:rsid w:val="00E13DB7"/>
    <w:rsid w:val="00E14C65"/>
    <w:rsid w:val="00E15076"/>
    <w:rsid w:val="00E15462"/>
    <w:rsid w:val="00E15AEF"/>
    <w:rsid w:val="00E16639"/>
    <w:rsid w:val="00E17BE1"/>
    <w:rsid w:val="00E20458"/>
    <w:rsid w:val="00E207AC"/>
    <w:rsid w:val="00E209B9"/>
    <w:rsid w:val="00E2123B"/>
    <w:rsid w:val="00E21389"/>
    <w:rsid w:val="00E23EA4"/>
    <w:rsid w:val="00E24FE6"/>
    <w:rsid w:val="00E253AE"/>
    <w:rsid w:val="00E279B9"/>
    <w:rsid w:val="00E27A49"/>
    <w:rsid w:val="00E31062"/>
    <w:rsid w:val="00E3140E"/>
    <w:rsid w:val="00E315E6"/>
    <w:rsid w:val="00E31CE2"/>
    <w:rsid w:val="00E31EF8"/>
    <w:rsid w:val="00E328E8"/>
    <w:rsid w:val="00E33BFB"/>
    <w:rsid w:val="00E33F52"/>
    <w:rsid w:val="00E34B21"/>
    <w:rsid w:val="00E37336"/>
    <w:rsid w:val="00E3784E"/>
    <w:rsid w:val="00E37952"/>
    <w:rsid w:val="00E37AAA"/>
    <w:rsid w:val="00E4327B"/>
    <w:rsid w:val="00E44A17"/>
    <w:rsid w:val="00E44C31"/>
    <w:rsid w:val="00E458DB"/>
    <w:rsid w:val="00E45AED"/>
    <w:rsid w:val="00E47B20"/>
    <w:rsid w:val="00E47EA2"/>
    <w:rsid w:val="00E5141B"/>
    <w:rsid w:val="00E5195B"/>
    <w:rsid w:val="00E5213C"/>
    <w:rsid w:val="00E52AD7"/>
    <w:rsid w:val="00E537AA"/>
    <w:rsid w:val="00E53913"/>
    <w:rsid w:val="00E544BB"/>
    <w:rsid w:val="00E55FBA"/>
    <w:rsid w:val="00E5620E"/>
    <w:rsid w:val="00E57292"/>
    <w:rsid w:val="00E61B72"/>
    <w:rsid w:val="00E6202A"/>
    <w:rsid w:val="00E62176"/>
    <w:rsid w:val="00E626D6"/>
    <w:rsid w:val="00E630F8"/>
    <w:rsid w:val="00E633BC"/>
    <w:rsid w:val="00E64951"/>
    <w:rsid w:val="00E674F3"/>
    <w:rsid w:val="00E676B2"/>
    <w:rsid w:val="00E6781F"/>
    <w:rsid w:val="00E67F5C"/>
    <w:rsid w:val="00E701D3"/>
    <w:rsid w:val="00E70CBC"/>
    <w:rsid w:val="00E713BA"/>
    <w:rsid w:val="00E73FC7"/>
    <w:rsid w:val="00E74FB9"/>
    <w:rsid w:val="00E7502F"/>
    <w:rsid w:val="00E75C01"/>
    <w:rsid w:val="00E75F30"/>
    <w:rsid w:val="00E764CE"/>
    <w:rsid w:val="00E76C87"/>
    <w:rsid w:val="00E7704C"/>
    <w:rsid w:val="00E778AB"/>
    <w:rsid w:val="00E81308"/>
    <w:rsid w:val="00E814CF"/>
    <w:rsid w:val="00E81C7E"/>
    <w:rsid w:val="00E81F95"/>
    <w:rsid w:val="00E82283"/>
    <w:rsid w:val="00E82679"/>
    <w:rsid w:val="00E82BAD"/>
    <w:rsid w:val="00E83B4D"/>
    <w:rsid w:val="00E83D42"/>
    <w:rsid w:val="00E903D7"/>
    <w:rsid w:val="00E9204C"/>
    <w:rsid w:val="00E92B4C"/>
    <w:rsid w:val="00E9484D"/>
    <w:rsid w:val="00E96845"/>
    <w:rsid w:val="00EA0B06"/>
    <w:rsid w:val="00EA0BEF"/>
    <w:rsid w:val="00EA1004"/>
    <w:rsid w:val="00EA3331"/>
    <w:rsid w:val="00EA3712"/>
    <w:rsid w:val="00EA3CC8"/>
    <w:rsid w:val="00EA3D51"/>
    <w:rsid w:val="00EA4943"/>
    <w:rsid w:val="00EA49A6"/>
    <w:rsid w:val="00EA4BB7"/>
    <w:rsid w:val="00EA4F29"/>
    <w:rsid w:val="00EB10C9"/>
    <w:rsid w:val="00EB217F"/>
    <w:rsid w:val="00EB25BE"/>
    <w:rsid w:val="00EB2807"/>
    <w:rsid w:val="00EB3D0C"/>
    <w:rsid w:val="00EB5A88"/>
    <w:rsid w:val="00EB6921"/>
    <w:rsid w:val="00EB744A"/>
    <w:rsid w:val="00EC0173"/>
    <w:rsid w:val="00EC0358"/>
    <w:rsid w:val="00EC0EA9"/>
    <w:rsid w:val="00EC15ED"/>
    <w:rsid w:val="00EC2FB5"/>
    <w:rsid w:val="00EC3285"/>
    <w:rsid w:val="00EC4326"/>
    <w:rsid w:val="00EC60DF"/>
    <w:rsid w:val="00ED2AF7"/>
    <w:rsid w:val="00ED3839"/>
    <w:rsid w:val="00ED5F99"/>
    <w:rsid w:val="00ED608E"/>
    <w:rsid w:val="00ED6F7B"/>
    <w:rsid w:val="00EE0F39"/>
    <w:rsid w:val="00EE24F6"/>
    <w:rsid w:val="00EE3962"/>
    <w:rsid w:val="00EE4351"/>
    <w:rsid w:val="00EE5C07"/>
    <w:rsid w:val="00EE5E2E"/>
    <w:rsid w:val="00EE6123"/>
    <w:rsid w:val="00EE6B6A"/>
    <w:rsid w:val="00EE6CD3"/>
    <w:rsid w:val="00EE74C3"/>
    <w:rsid w:val="00EF0BA5"/>
    <w:rsid w:val="00EF13C8"/>
    <w:rsid w:val="00EF1E5D"/>
    <w:rsid w:val="00EF2BC5"/>
    <w:rsid w:val="00EF314E"/>
    <w:rsid w:val="00EF31D4"/>
    <w:rsid w:val="00EF688F"/>
    <w:rsid w:val="00EF7307"/>
    <w:rsid w:val="00EF7F32"/>
    <w:rsid w:val="00F007F1"/>
    <w:rsid w:val="00F0102B"/>
    <w:rsid w:val="00F012B4"/>
    <w:rsid w:val="00F0211F"/>
    <w:rsid w:val="00F0218A"/>
    <w:rsid w:val="00F027B6"/>
    <w:rsid w:val="00F02C16"/>
    <w:rsid w:val="00F035D6"/>
    <w:rsid w:val="00F04CA5"/>
    <w:rsid w:val="00F05BCD"/>
    <w:rsid w:val="00F05CC3"/>
    <w:rsid w:val="00F06D34"/>
    <w:rsid w:val="00F10081"/>
    <w:rsid w:val="00F10DEE"/>
    <w:rsid w:val="00F1281E"/>
    <w:rsid w:val="00F1360A"/>
    <w:rsid w:val="00F14DE6"/>
    <w:rsid w:val="00F1593E"/>
    <w:rsid w:val="00F16151"/>
    <w:rsid w:val="00F164B1"/>
    <w:rsid w:val="00F16E98"/>
    <w:rsid w:val="00F20B87"/>
    <w:rsid w:val="00F21787"/>
    <w:rsid w:val="00F2183B"/>
    <w:rsid w:val="00F21E1D"/>
    <w:rsid w:val="00F22224"/>
    <w:rsid w:val="00F22854"/>
    <w:rsid w:val="00F22DD5"/>
    <w:rsid w:val="00F2481B"/>
    <w:rsid w:val="00F31B7B"/>
    <w:rsid w:val="00F3216E"/>
    <w:rsid w:val="00F3304F"/>
    <w:rsid w:val="00F33CF6"/>
    <w:rsid w:val="00F355C9"/>
    <w:rsid w:val="00F36D0B"/>
    <w:rsid w:val="00F378EE"/>
    <w:rsid w:val="00F401EA"/>
    <w:rsid w:val="00F41FE1"/>
    <w:rsid w:val="00F42BCE"/>
    <w:rsid w:val="00F42C3D"/>
    <w:rsid w:val="00F459FB"/>
    <w:rsid w:val="00F45C94"/>
    <w:rsid w:val="00F551C7"/>
    <w:rsid w:val="00F569D4"/>
    <w:rsid w:val="00F57A6C"/>
    <w:rsid w:val="00F57B6D"/>
    <w:rsid w:val="00F57D1E"/>
    <w:rsid w:val="00F61426"/>
    <w:rsid w:val="00F62153"/>
    <w:rsid w:val="00F62612"/>
    <w:rsid w:val="00F636EE"/>
    <w:rsid w:val="00F637A6"/>
    <w:rsid w:val="00F63CAF"/>
    <w:rsid w:val="00F63D03"/>
    <w:rsid w:val="00F6440E"/>
    <w:rsid w:val="00F64AF2"/>
    <w:rsid w:val="00F65F3A"/>
    <w:rsid w:val="00F66509"/>
    <w:rsid w:val="00F70636"/>
    <w:rsid w:val="00F717B5"/>
    <w:rsid w:val="00F72A2D"/>
    <w:rsid w:val="00F72B1F"/>
    <w:rsid w:val="00F73834"/>
    <w:rsid w:val="00F75281"/>
    <w:rsid w:val="00F75329"/>
    <w:rsid w:val="00F75C81"/>
    <w:rsid w:val="00F76366"/>
    <w:rsid w:val="00F8224C"/>
    <w:rsid w:val="00F823EC"/>
    <w:rsid w:val="00F827A6"/>
    <w:rsid w:val="00F82A0E"/>
    <w:rsid w:val="00F843C4"/>
    <w:rsid w:val="00F85194"/>
    <w:rsid w:val="00F85216"/>
    <w:rsid w:val="00F85C9A"/>
    <w:rsid w:val="00F86772"/>
    <w:rsid w:val="00F87473"/>
    <w:rsid w:val="00F878CC"/>
    <w:rsid w:val="00F87B22"/>
    <w:rsid w:val="00F90751"/>
    <w:rsid w:val="00F91556"/>
    <w:rsid w:val="00F91831"/>
    <w:rsid w:val="00F93355"/>
    <w:rsid w:val="00F935B5"/>
    <w:rsid w:val="00F937EE"/>
    <w:rsid w:val="00F94A08"/>
    <w:rsid w:val="00F95417"/>
    <w:rsid w:val="00F97254"/>
    <w:rsid w:val="00F97432"/>
    <w:rsid w:val="00FA0174"/>
    <w:rsid w:val="00FA0E8C"/>
    <w:rsid w:val="00FA158B"/>
    <w:rsid w:val="00FA3587"/>
    <w:rsid w:val="00FA3CB6"/>
    <w:rsid w:val="00FA4D78"/>
    <w:rsid w:val="00FA4F65"/>
    <w:rsid w:val="00FA5525"/>
    <w:rsid w:val="00FA695F"/>
    <w:rsid w:val="00FB04AC"/>
    <w:rsid w:val="00FB092F"/>
    <w:rsid w:val="00FB231A"/>
    <w:rsid w:val="00FB32C3"/>
    <w:rsid w:val="00FB65DE"/>
    <w:rsid w:val="00FB6B02"/>
    <w:rsid w:val="00FB728F"/>
    <w:rsid w:val="00FC02B0"/>
    <w:rsid w:val="00FC0446"/>
    <w:rsid w:val="00FC2053"/>
    <w:rsid w:val="00FC2C8F"/>
    <w:rsid w:val="00FC34DD"/>
    <w:rsid w:val="00FC3605"/>
    <w:rsid w:val="00FC36F4"/>
    <w:rsid w:val="00FC38FE"/>
    <w:rsid w:val="00FC4013"/>
    <w:rsid w:val="00FC49FF"/>
    <w:rsid w:val="00FC672D"/>
    <w:rsid w:val="00FD0B78"/>
    <w:rsid w:val="00FD1C09"/>
    <w:rsid w:val="00FD3561"/>
    <w:rsid w:val="00FD3BA7"/>
    <w:rsid w:val="00FD3EB6"/>
    <w:rsid w:val="00FD4128"/>
    <w:rsid w:val="00FD439B"/>
    <w:rsid w:val="00FD4619"/>
    <w:rsid w:val="00FD4A34"/>
    <w:rsid w:val="00FD5273"/>
    <w:rsid w:val="00FD6D53"/>
    <w:rsid w:val="00FD70A5"/>
    <w:rsid w:val="00FD7407"/>
    <w:rsid w:val="00FE01AB"/>
    <w:rsid w:val="00FE05C6"/>
    <w:rsid w:val="00FE49CD"/>
    <w:rsid w:val="00FE5653"/>
    <w:rsid w:val="00FE619E"/>
    <w:rsid w:val="00FE697D"/>
    <w:rsid w:val="00FE7202"/>
    <w:rsid w:val="00FE7629"/>
    <w:rsid w:val="00FE769F"/>
    <w:rsid w:val="00FF1CEB"/>
    <w:rsid w:val="00FF20A6"/>
    <w:rsid w:val="00FF2D6A"/>
    <w:rsid w:val="00FF306A"/>
    <w:rsid w:val="00FF39D0"/>
    <w:rsid w:val="00FF7EC5"/>
    <w:rsid w:val="41C0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CC2913E"/>
  <w15:chartTrackingRefBased/>
  <w15:docId w15:val="{8D4F52AF-4A00-44B8-9656-8066DDFE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ＭＳ 明朝" w:hAnsi="New York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Helvetica" w:hAnsi="Helvetica"/>
      <w:sz w:val="2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ndnote reference"/>
    <w:semiHidden/>
    <w:rPr>
      <w:rFonts w:ascii="Times" w:hAnsi="Times"/>
      <w:sz w:val="18"/>
      <w:vertAlign w:val="superscript"/>
    </w:rPr>
  </w:style>
  <w:style w:type="character" w:styleId="a4">
    <w:name w:val="footnote reference"/>
    <w:semiHidden/>
    <w:rPr>
      <w:rFonts w:ascii="Times" w:hAnsi="Times"/>
      <w:sz w:val="18"/>
      <w:vertAlign w:val="superscript"/>
    </w:rPr>
  </w:style>
  <w:style w:type="paragraph" w:styleId="a5">
    <w:name w:val="footnote text"/>
    <w:basedOn w:val="TFReferencesSection"/>
    <w:next w:val="TFReferencesSection"/>
    <w:semiHidden/>
  </w:style>
  <w:style w:type="paragraph" w:customStyle="1" w:styleId="TFReferencesSection">
    <w:name w:val="TF_References_Section"/>
    <w:basedOn w:val="a"/>
    <w:pPr>
      <w:spacing w:line="150" w:lineRule="exact"/>
      <w:ind w:left="346" w:hanging="346"/>
    </w:pPr>
    <w:rPr>
      <w:rFonts w:ascii="Times" w:hAnsi="Times"/>
      <w:sz w:val="15"/>
    </w:rPr>
  </w:style>
  <w:style w:type="paragraph" w:customStyle="1" w:styleId="TAMainText">
    <w:name w:val="TA_Main_Text"/>
    <w:basedOn w:val="a"/>
    <w:link w:val="TAMainText0"/>
    <w:pPr>
      <w:spacing w:line="220" w:lineRule="exact"/>
      <w:ind w:firstLine="187"/>
    </w:pPr>
    <w:rPr>
      <w:rFonts w:ascii="Times" w:hAnsi="Times"/>
      <w:sz w:val="18"/>
    </w:rPr>
  </w:style>
  <w:style w:type="paragraph" w:customStyle="1" w:styleId="BATitle">
    <w:name w:val="BA_Title"/>
    <w:next w:val="BBAuthorName"/>
    <w:pPr>
      <w:spacing w:before="1380" w:line="250" w:lineRule="exact"/>
      <w:ind w:left="360" w:right="360"/>
      <w:jc w:val="center"/>
    </w:pPr>
    <w:rPr>
      <w:rFonts w:ascii="Helvetica" w:hAnsi="Helvetica"/>
      <w:b/>
      <w:noProof/>
      <w:sz w:val="23"/>
    </w:rPr>
  </w:style>
  <w:style w:type="paragraph" w:customStyle="1" w:styleId="BBAuthorName">
    <w:name w:val="BB_Author_Name"/>
    <w:basedOn w:val="a"/>
    <w:next w:val="BCAuthorAddress"/>
    <w:pPr>
      <w:spacing w:before="80" w:line="210" w:lineRule="exact"/>
      <w:ind w:left="706" w:right="706"/>
      <w:jc w:val="center"/>
    </w:pPr>
    <w:rPr>
      <w:sz w:val="19"/>
    </w:rPr>
  </w:style>
  <w:style w:type="paragraph" w:customStyle="1" w:styleId="BCAuthorAddress">
    <w:name w:val="BC_Author_Address"/>
    <w:basedOn w:val="a"/>
    <w:next w:val="a"/>
    <w:pPr>
      <w:spacing w:before="80" w:line="200" w:lineRule="exact"/>
      <w:ind w:left="706" w:right="706"/>
      <w:jc w:val="center"/>
    </w:pPr>
    <w:rPr>
      <w:rFonts w:ascii="Times" w:hAnsi="Times"/>
      <w:i/>
      <w:sz w:val="18"/>
    </w:rPr>
  </w:style>
  <w:style w:type="paragraph" w:customStyle="1" w:styleId="AIReceivedDate">
    <w:name w:val="AI_Received_Date"/>
    <w:basedOn w:val="a"/>
    <w:next w:val="a"/>
    <w:pPr>
      <w:spacing w:after="180" w:line="280" w:lineRule="exact"/>
      <w:ind w:left="706" w:right="706"/>
      <w:jc w:val="center"/>
    </w:pPr>
    <w:rPr>
      <w:sz w:val="15"/>
    </w:rPr>
  </w:style>
  <w:style w:type="paragraph" w:customStyle="1" w:styleId="TDAcknowledgments">
    <w:name w:val="TD_Acknowledgments"/>
    <w:basedOn w:val="a"/>
    <w:next w:val="TESupportingInformation"/>
    <w:pPr>
      <w:spacing w:before="120" w:line="220" w:lineRule="exact"/>
      <w:ind w:firstLine="187"/>
    </w:pPr>
    <w:rPr>
      <w:rFonts w:ascii="Times" w:hAnsi="Times"/>
      <w:sz w:val="18"/>
    </w:rPr>
  </w:style>
  <w:style w:type="paragraph" w:customStyle="1" w:styleId="TESupportingInformation">
    <w:name w:val="TE_Supporting_Information"/>
    <w:basedOn w:val="a"/>
    <w:pPr>
      <w:spacing w:before="120" w:after="400" w:line="210" w:lineRule="exact"/>
      <w:ind w:firstLine="187"/>
    </w:pPr>
    <w:rPr>
      <w:rFonts w:ascii="Times" w:hAnsi="Times"/>
      <w:sz w:val="17"/>
    </w:rPr>
  </w:style>
  <w:style w:type="paragraph" w:customStyle="1" w:styleId="VCSchemeTitle">
    <w:name w:val="VC_Scheme_Title"/>
    <w:basedOn w:val="a"/>
    <w:next w:val="a"/>
    <w:pPr>
      <w:spacing w:before="135" w:after="415" w:line="180" w:lineRule="exact"/>
    </w:pPr>
    <w:rPr>
      <w:sz w:val="16"/>
    </w:rPr>
  </w:style>
  <w:style w:type="paragraph" w:customStyle="1" w:styleId="VDTableTitle">
    <w:name w:val="VD_Table_Title"/>
    <w:basedOn w:val="a"/>
    <w:next w:val="a"/>
    <w:pPr>
      <w:spacing w:before="120" w:after="240" w:line="180" w:lineRule="exact"/>
    </w:pPr>
    <w:rPr>
      <w:sz w:val="16"/>
    </w:rPr>
  </w:style>
  <w:style w:type="paragraph" w:customStyle="1" w:styleId="VAFigureCaption">
    <w:name w:val="VA_Figure_Caption"/>
    <w:basedOn w:val="a"/>
    <w:next w:val="a"/>
    <w:pPr>
      <w:spacing w:before="255" w:after="295" w:line="180" w:lineRule="exact"/>
    </w:pPr>
    <w:rPr>
      <w:rFonts w:ascii="Times" w:hAnsi="Times"/>
      <w:sz w:val="16"/>
    </w:rPr>
  </w:style>
  <w:style w:type="paragraph" w:customStyle="1" w:styleId="VBChartTitle">
    <w:name w:val="VB_Chart_Title"/>
    <w:basedOn w:val="a"/>
    <w:next w:val="a"/>
    <w:pPr>
      <w:spacing w:before="135" w:after="415" w:line="180" w:lineRule="exact"/>
    </w:pPr>
    <w:rPr>
      <w:sz w:val="16"/>
    </w:rPr>
  </w:style>
  <w:style w:type="paragraph" w:customStyle="1" w:styleId="FETableFootnote">
    <w:name w:val="FE_Table_Footnote"/>
    <w:basedOn w:val="a"/>
    <w:pPr>
      <w:spacing w:after="120" w:line="180" w:lineRule="exact"/>
      <w:ind w:firstLine="187"/>
    </w:pPr>
    <w:rPr>
      <w:rFonts w:ascii="Times" w:hAnsi="Times"/>
      <w:sz w:val="16"/>
    </w:rPr>
  </w:style>
  <w:style w:type="paragraph" w:customStyle="1" w:styleId="FCChartFootnote">
    <w:name w:val="FC_Chart_Footnote"/>
    <w:basedOn w:val="FETableFootnote"/>
  </w:style>
  <w:style w:type="paragraph" w:customStyle="1" w:styleId="FDSchemeFootnote">
    <w:name w:val="FD_Scheme_Footnote"/>
    <w:basedOn w:val="FCChartFootnote"/>
  </w:style>
  <w:style w:type="paragraph" w:customStyle="1" w:styleId="TCTableBody">
    <w:name w:val="TC_Table_Body"/>
    <w:basedOn w:val="VDTableTitle"/>
    <w:link w:val="TCTableBodyChar"/>
    <w:pPr>
      <w:spacing w:before="0" w:after="0"/>
    </w:pPr>
    <w:rPr>
      <w:rFonts w:ascii="Times" w:hAnsi="Times"/>
    </w:rPr>
  </w:style>
  <w:style w:type="character" w:styleId="a6">
    <w:name w:val="page number"/>
    <w:basedOn w:val="a0"/>
  </w:style>
  <w:style w:type="paragraph" w:customStyle="1" w:styleId="BDAbstract">
    <w:name w:val="BD_Abstract"/>
    <w:basedOn w:val="TAMainText"/>
    <w:pPr>
      <w:pBdr>
        <w:top w:val="single" w:sz="4" w:space="3" w:color="auto"/>
        <w:bottom w:val="single" w:sz="4" w:space="3" w:color="auto"/>
      </w:pBdr>
      <w:spacing w:before="120" w:after="120"/>
      <w:ind w:firstLine="0"/>
    </w:pPr>
    <w:rPr>
      <w:rFonts w:ascii="Helvetica" w:hAnsi="Helvetica"/>
    </w:rPr>
  </w:style>
  <w:style w:type="paragraph" w:styleId="a7">
    <w:name w:val="Body Text"/>
    <w:basedOn w:val="a"/>
    <w:pPr>
      <w:pBdr>
        <w:top w:val="single" w:sz="4" w:space="6" w:color="auto"/>
      </w:pBdr>
      <w:spacing w:before="120"/>
    </w:pPr>
  </w:style>
  <w:style w:type="paragraph" w:customStyle="1" w:styleId="BIEmailAddress">
    <w:name w:val="BI_Email_Address"/>
    <w:next w:val="a"/>
    <w:pPr>
      <w:spacing w:after="180" w:line="280" w:lineRule="exact"/>
      <w:jc w:val="center"/>
    </w:pPr>
    <w:rPr>
      <w:rFonts w:ascii="Helvetica" w:hAnsi="Helvetica"/>
      <w:sz w:val="15"/>
    </w:rPr>
  </w:style>
  <w:style w:type="character" w:styleId="a8">
    <w:name w:val="annotation reference"/>
    <w:semiHidden/>
    <w:rsid w:val="00155A54"/>
    <w:rPr>
      <w:sz w:val="18"/>
      <w:szCs w:val="18"/>
    </w:rPr>
  </w:style>
  <w:style w:type="paragraph" w:styleId="a9">
    <w:name w:val="annotation text"/>
    <w:basedOn w:val="a"/>
    <w:semiHidden/>
    <w:rsid w:val="00155A54"/>
    <w:pPr>
      <w:jc w:val="left"/>
    </w:pPr>
  </w:style>
  <w:style w:type="paragraph" w:styleId="aa">
    <w:name w:val="annotation subject"/>
    <w:basedOn w:val="a9"/>
    <w:next w:val="a9"/>
    <w:semiHidden/>
    <w:rsid w:val="00155A54"/>
    <w:rPr>
      <w:b/>
      <w:bCs/>
    </w:rPr>
  </w:style>
  <w:style w:type="paragraph" w:styleId="ab">
    <w:name w:val="Balloon Text"/>
    <w:basedOn w:val="a"/>
    <w:semiHidden/>
    <w:rsid w:val="00155A54"/>
    <w:rPr>
      <w:rFonts w:ascii="Arial" w:eastAsia="ＭＳ ゴシック" w:hAnsi="Arial"/>
      <w:sz w:val="18"/>
      <w:szCs w:val="18"/>
    </w:rPr>
  </w:style>
  <w:style w:type="paragraph" w:styleId="ac">
    <w:name w:val="header"/>
    <w:basedOn w:val="a"/>
    <w:rsid w:val="00DF6A1D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semiHidden/>
    <w:rsid w:val="00DF6A1D"/>
    <w:pPr>
      <w:tabs>
        <w:tab w:val="center" w:pos="4252"/>
        <w:tab w:val="right" w:pos="8504"/>
      </w:tabs>
      <w:snapToGrid w:val="0"/>
    </w:pPr>
  </w:style>
  <w:style w:type="character" w:styleId="ae">
    <w:name w:val="Hyperlink"/>
    <w:uiPriority w:val="99"/>
    <w:unhideWhenUsed/>
    <w:rsid w:val="00285593"/>
    <w:rPr>
      <w:color w:val="0563C1"/>
      <w:u w:val="single"/>
    </w:rPr>
  </w:style>
  <w:style w:type="table" w:styleId="af">
    <w:name w:val="Table Grid"/>
    <w:basedOn w:val="a1"/>
    <w:rsid w:val="00652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斜体1"/>
    <w:basedOn w:val="a1"/>
    <w:uiPriority w:val="19"/>
    <w:qFormat/>
    <w:rsid w:val="00DF3BB5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ourier New" w:eastAsia="System" w:hAnsi="Courier New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paragraph" w:styleId="af0">
    <w:name w:val="endnote text"/>
    <w:basedOn w:val="a"/>
    <w:link w:val="af1"/>
    <w:uiPriority w:val="99"/>
    <w:unhideWhenUsed/>
    <w:rsid w:val="00155A4C"/>
    <w:pPr>
      <w:snapToGrid w:val="0"/>
      <w:jc w:val="left"/>
    </w:pPr>
  </w:style>
  <w:style w:type="character" w:customStyle="1" w:styleId="af1">
    <w:name w:val="文末脚注文字列 (文字)"/>
    <w:link w:val="af0"/>
    <w:uiPriority w:val="99"/>
    <w:rsid w:val="00155A4C"/>
    <w:rPr>
      <w:rFonts w:ascii="Helvetica" w:hAnsi="Helvetica"/>
      <w:sz w:val="22"/>
    </w:rPr>
  </w:style>
  <w:style w:type="character" w:styleId="af2">
    <w:name w:val="FollowedHyperlink"/>
    <w:basedOn w:val="a0"/>
    <w:uiPriority w:val="99"/>
    <w:semiHidden/>
    <w:unhideWhenUsed/>
    <w:rsid w:val="00C42B51"/>
    <w:rPr>
      <w:color w:val="954F72" w:themeColor="followedHyperlink"/>
      <w:u w:val="single"/>
    </w:rPr>
  </w:style>
  <w:style w:type="character" w:customStyle="1" w:styleId="TCTableBodyChar">
    <w:name w:val="TC_Table_Body Char"/>
    <w:link w:val="TCTableBody"/>
    <w:rsid w:val="002557EA"/>
    <w:rPr>
      <w:rFonts w:ascii="Times" w:hAnsi="Times"/>
      <w:sz w:val="16"/>
    </w:rPr>
  </w:style>
  <w:style w:type="character" w:customStyle="1" w:styleId="TAMainText0">
    <w:name w:val="TA_Main_Text (文字)"/>
    <w:basedOn w:val="a0"/>
    <w:link w:val="TAMainText"/>
    <w:rsid w:val="002C68B2"/>
    <w:rPr>
      <w:rFonts w:ascii="Times" w:hAnsi="Times"/>
      <w:sz w:val="18"/>
    </w:rPr>
  </w:style>
  <w:style w:type="paragraph" w:styleId="af3">
    <w:name w:val="List Paragraph"/>
    <w:basedOn w:val="a"/>
    <w:uiPriority w:val="34"/>
    <w:qFormat/>
    <w:rsid w:val="006022A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6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Administrator\&#12487;&#12473;&#12463;&#12488;&#12483;&#12503;\WORK_5&#26376;\&#35542;&#25991;\JACSComMSW2001forMac\JACSComMSWord2001forMac.dot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9D7AB-C0E6-4DAD-B350-5A8C21F6E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JACSComMSWord2001forMac.dot.dot</Template>
  <TotalTime>1</TotalTime>
  <Pages>10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坂本　ゆう子</cp:lastModifiedBy>
  <cp:revision>2</cp:revision>
  <cp:lastPrinted>2020-08-13T11:51:00Z</cp:lastPrinted>
  <dcterms:created xsi:type="dcterms:W3CDTF">2021-09-03T04:48:00Z</dcterms:created>
  <dcterms:modified xsi:type="dcterms:W3CDTF">2021-09-03T04:48:00Z</dcterms:modified>
</cp:coreProperties>
</file>